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B42" w:rsidRPr="00943385" w:rsidRDefault="00DB0B42" w:rsidP="00020122">
      <w:pPr>
        <w:pStyle w:val="Header"/>
        <w:tabs>
          <w:tab w:val="clear" w:pos="4320"/>
          <w:tab w:val="clear" w:pos="8640"/>
          <w:tab w:val="left" w:pos="6555"/>
        </w:tabs>
        <w:rPr>
          <w:rFonts w:ascii="Arial" w:hAnsi="Arial" w:cs="Arial"/>
          <w:sz w:val="22"/>
          <w:szCs w:val="22"/>
          <w:lang w:val="bs-Latn-BA"/>
        </w:rPr>
      </w:pPr>
    </w:p>
    <w:p w:rsidR="003A75B1" w:rsidRPr="00943385" w:rsidRDefault="004339BF" w:rsidP="00040D60">
      <w:pPr>
        <w:jc w:val="center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b/>
          <w:sz w:val="22"/>
          <w:szCs w:val="22"/>
          <w:lang w:val="bs-Latn-BA"/>
        </w:rPr>
        <w:t>P</w:t>
      </w:r>
      <w:r w:rsidR="00040D60" w:rsidRPr="00943385">
        <w:rPr>
          <w:rFonts w:ascii="Arial" w:hAnsi="Arial" w:cs="Arial"/>
          <w:b/>
          <w:sz w:val="22"/>
          <w:szCs w:val="22"/>
          <w:lang w:val="bs-Latn-BA"/>
        </w:rPr>
        <w:t xml:space="preserve">rvostepena disciplinska komisija za </w:t>
      </w:r>
      <w:r w:rsidR="007B6CA5" w:rsidRPr="00943385">
        <w:rPr>
          <w:rFonts w:ascii="Arial" w:hAnsi="Arial" w:cs="Arial"/>
          <w:b/>
          <w:sz w:val="22"/>
          <w:szCs w:val="22"/>
          <w:lang w:val="bs-Latn-BA"/>
        </w:rPr>
        <w:t>sudije</w:t>
      </w:r>
    </w:p>
    <w:p w:rsidR="003A75B1" w:rsidRPr="00943385" w:rsidRDefault="003A75B1" w:rsidP="003A75B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72907" w:rsidRPr="00943385" w:rsidRDefault="00072907" w:rsidP="00072907">
      <w:pPr>
        <w:pStyle w:val="Header"/>
        <w:tabs>
          <w:tab w:val="clear" w:pos="4320"/>
          <w:tab w:val="clear" w:pos="8640"/>
        </w:tabs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>Broj: 11-07-6-2389-</w:t>
      </w:r>
      <w:r w:rsidR="00943385">
        <w:rPr>
          <w:rFonts w:ascii="Arial" w:hAnsi="Arial" w:cs="Arial"/>
          <w:sz w:val="22"/>
          <w:szCs w:val="22"/>
          <w:lang w:val="bs-Latn-BA"/>
        </w:rPr>
        <w:t>8</w:t>
      </w:r>
      <w:r w:rsidRPr="00943385">
        <w:rPr>
          <w:rFonts w:ascii="Arial" w:hAnsi="Arial" w:cs="Arial"/>
          <w:sz w:val="22"/>
          <w:szCs w:val="22"/>
          <w:lang w:val="bs-Latn-BA"/>
        </w:rPr>
        <w:t>/2022</w:t>
      </w:r>
    </w:p>
    <w:p w:rsidR="003A75B1" w:rsidRPr="00943385" w:rsidRDefault="00072907" w:rsidP="00072907">
      <w:pPr>
        <w:pStyle w:val="ListBullet"/>
        <w:numPr>
          <w:ilvl w:val="0"/>
          <w:numId w:val="0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>Sarajevo, 22.11.2022. godine</w:t>
      </w:r>
    </w:p>
    <w:p w:rsidR="00072907" w:rsidRPr="00943385" w:rsidRDefault="00072907" w:rsidP="00072907">
      <w:pPr>
        <w:pStyle w:val="ListBullet"/>
        <w:numPr>
          <w:ilvl w:val="0"/>
          <w:numId w:val="0"/>
        </w:numPr>
        <w:jc w:val="both"/>
        <w:rPr>
          <w:rFonts w:ascii="Arial" w:hAnsi="Arial" w:cs="Arial"/>
          <w:sz w:val="22"/>
          <w:szCs w:val="22"/>
          <w:lang w:val="bs-Latn-BA"/>
        </w:rPr>
      </w:pPr>
    </w:p>
    <w:p w:rsidR="003A75B1" w:rsidRPr="00943385" w:rsidRDefault="00E15AA4" w:rsidP="000B7BED">
      <w:pPr>
        <w:pStyle w:val="Header"/>
        <w:tabs>
          <w:tab w:val="left" w:pos="708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ab/>
      </w:r>
      <w:r w:rsidR="003A75B1" w:rsidRPr="00943385">
        <w:rPr>
          <w:rFonts w:ascii="Arial" w:hAnsi="Arial" w:cs="Arial"/>
          <w:sz w:val="22"/>
          <w:szCs w:val="22"/>
          <w:lang w:val="bs-Latn-BA"/>
        </w:rPr>
        <w:t xml:space="preserve">Prvostepena disciplinska komisija za </w:t>
      </w:r>
      <w:r w:rsidR="007B6CA5" w:rsidRPr="00943385">
        <w:rPr>
          <w:rFonts w:ascii="Arial" w:hAnsi="Arial" w:cs="Arial"/>
          <w:sz w:val="22"/>
          <w:szCs w:val="22"/>
          <w:lang w:val="bs-Latn-BA"/>
        </w:rPr>
        <w:t>sudije</w:t>
      </w:r>
      <w:r w:rsidR="003A75B1" w:rsidRPr="00943385">
        <w:rPr>
          <w:rFonts w:ascii="Arial" w:hAnsi="Arial" w:cs="Arial"/>
          <w:sz w:val="22"/>
          <w:szCs w:val="22"/>
          <w:lang w:val="bs-Latn-BA"/>
        </w:rPr>
        <w:t xml:space="preserve"> Visokog sudskog i tužilačkog vijeća Bosne i Hercegovine, u sastavu: </w:t>
      </w:r>
      <w:r w:rsidR="007B6CA5" w:rsidRPr="00943385">
        <w:rPr>
          <w:rFonts w:ascii="Arial" w:hAnsi="Arial" w:cs="Arial"/>
          <w:sz w:val="22"/>
          <w:szCs w:val="22"/>
          <w:lang w:val="bs-Latn-BA"/>
        </w:rPr>
        <w:t>sudija</w:t>
      </w:r>
      <w:r w:rsidR="00DD3DCC" w:rsidRPr="0094338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72907" w:rsidRPr="00943385">
        <w:rPr>
          <w:rFonts w:ascii="Arial" w:hAnsi="Arial" w:cs="Arial"/>
          <w:sz w:val="22"/>
          <w:szCs w:val="22"/>
          <w:lang w:val="bs-Latn-BA"/>
        </w:rPr>
        <w:t>Draženko Lugonja</w:t>
      </w:r>
      <w:r w:rsidR="00DD3DCC" w:rsidRPr="00943385">
        <w:rPr>
          <w:rFonts w:ascii="Arial" w:hAnsi="Arial" w:cs="Arial"/>
          <w:sz w:val="22"/>
          <w:szCs w:val="22"/>
          <w:lang w:val="bs-Latn-BA"/>
        </w:rPr>
        <w:t>,</w:t>
      </w:r>
      <w:r w:rsidR="00850DD7" w:rsidRPr="0094338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D3DCC" w:rsidRPr="00943385">
        <w:rPr>
          <w:rFonts w:ascii="Arial" w:hAnsi="Arial" w:cs="Arial"/>
          <w:sz w:val="22"/>
          <w:szCs w:val="22"/>
          <w:lang w:val="bs-Latn-BA"/>
        </w:rPr>
        <w:t>kao predsjedavajuć</w:t>
      </w:r>
      <w:r w:rsidR="00072907" w:rsidRPr="00943385">
        <w:rPr>
          <w:rFonts w:ascii="Arial" w:hAnsi="Arial" w:cs="Arial"/>
          <w:sz w:val="22"/>
          <w:szCs w:val="22"/>
          <w:lang w:val="bs-Latn-BA"/>
        </w:rPr>
        <w:t xml:space="preserve">i </w:t>
      </w:r>
      <w:r w:rsidR="00DD3DCC" w:rsidRPr="00943385">
        <w:rPr>
          <w:rFonts w:ascii="Arial" w:hAnsi="Arial" w:cs="Arial"/>
          <w:sz w:val="22"/>
          <w:szCs w:val="22"/>
          <w:lang w:val="bs-Latn-BA"/>
        </w:rPr>
        <w:t>Komisije, su</w:t>
      </w:r>
      <w:r w:rsidR="00072907" w:rsidRPr="00943385">
        <w:rPr>
          <w:rFonts w:ascii="Arial" w:hAnsi="Arial" w:cs="Arial"/>
          <w:sz w:val="22"/>
          <w:szCs w:val="22"/>
          <w:lang w:val="bs-Latn-BA"/>
        </w:rPr>
        <w:t>tkinja</w:t>
      </w:r>
      <w:r w:rsidR="007B6CA5" w:rsidRPr="0094338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72907" w:rsidRPr="00943385">
        <w:rPr>
          <w:rFonts w:ascii="Arial" w:hAnsi="Arial" w:cs="Arial"/>
          <w:sz w:val="22"/>
          <w:szCs w:val="22"/>
          <w:lang w:val="bs-Latn-BA"/>
        </w:rPr>
        <w:t xml:space="preserve">Sanela </w:t>
      </w:r>
      <w:proofErr w:type="spellStart"/>
      <w:r w:rsidR="00072907" w:rsidRPr="00943385">
        <w:rPr>
          <w:rFonts w:ascii="Arial" w:hAnsi="Arial" w:cs="Arial"/>
          <w:sz w:val="22"/>
          <w:szCs w:val="22"/>
          <w:lang w:val="bs-Latn-BA"/>
        </w:rPr>
        <w:t>Gorušanović-Butigan</w:t>
      </w:r>
      <w:proofErr w:type="spellEnd"/>
      <w:r w:rsidR="00DD3DCC" w:rsidRPr="0094338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B6CA5" w:rsidRPr="00943385">
        <w:rPr>
          <w:rFonts w:ascii="Arial" w:hAnsi="Arial" w:cs="Arial"/>
          <w:sz w:val="22"/>
          <w:szCs w:val="22"/>
          <w:lang w:val="bs-Latn-BA"/>
        </w:rPr>
        <w:t>i tuži</w:t>
      </w:r>
      <w:r w:rsidR="00072907" w:rsidRPr="00943385">
        <w:rPr>
          <w:rFonts w:ascii="Arial" w:hAnsi="Arial" w:cs="Arial"/>
          <w:sz w:val="22"/>
          <w:szCs w:val="22"/>
          <w:lang w:val="bs-Latn-BA"/>
        </w:rPr>
        <w:t>lac</w:t>
      </w:r>
      <w:r w:rsidR="007B6CA5" w:rsidRPr="0094338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72907" w:rsidRPr="00943385">
        <w:rPr>
          <w:rFonts w:ascii="Arial" w:hAnsi="Arial" w:cs="Arial"/>
          <w:sz w:val="22"/>
          <w:szCs w:val="22"/>
          <w:lang w:val="bs-Latn-BA"/>
        </w:rPr>
        <w:t xml:space="preserve">Sanin </w:t>
      </w:r>
      <w:proofErr w:type="spellStart"/>
      <w:r w:rsidR="00072907" w:rsidRPr="00943385">
        <w:rPr>
          <w:rFonts w:ascii="Arial" w:hAnsi="Arial" w:cs="Arial"/>
          <w:sz w:val="22"/>
          <w:szCs w:val="22"/>
          <w:lang w:val="bs-Latn-BA"/>
        </w:rPr>
        <w:t>Bogunić</w:t>
      </w:r>
      <w:proofErr w:type="spellEnd"/>
      <w:r w:rsidR="00257B1B" w:rsidRPr="00943385">
        <w:rPr>
          <w:rFonts w:ascii="Arial" w:hAnsi="Arial" w:cs="Arial"/>
          <w:sz w:val="22"/>
          <w:szCs w:val="22"/>
          <w:lang w:val="bs-Latn-BA"/>
        </w:rPr>
        <w:t>, kao član</w:t>
      </w:r>
      <w:r w:rsidR="00072907" w:rsidRPr="00943385">
        <w:rPr>
          <w:rFonts w:ascii="Arial" w:hAnsi="Arial" w:cs="Arial"/>
          <w:sz w:val="22"/>
          <w:szCs w:val="22"/>
          <w:lang w:val="bs-Latn-BA"/>
        </w:rPr>
        <w:t>ovi</w:t>
      </w:r>
      <w:r w:rsidR="00850DD7" w:rsidRPr="0094338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57B1B" w:rsidRPr="00943385">
        <w:rPr>
          <w:rFonts w:ascii="Arial" w:hAnsi="Arial" w:cs="Arial"/>
          <w:sz w:val="22"/>
          <w:szCs w:val="22"/>
          <w:lang w:val="bs-Latn-BA"/>
        </w:rPr>
        <w:t>K</w:t>
      </w:r>
      <w:r w:rsidR="003A75B1" w:rsidRPr="00943385">
        <w:rPr>
          <w:rFonts w:ascii="Arial" w:hAnsi="Arial" w:cs="Arial"/>
          <w:sz w:val="22"/>
          <w:szCs w:val="22"/>
          <w:lang w:val="bs-Latn-BA"/>
        </w:rPr>
        <w:t xml:space="preserve">omisije, </w:t>
      </w:r>
      <w:r w:rsidR="00850DD7" w:rsidRPr="00943385">
        <w:rPr>
          <w:rFonts w:ascii="Arial" w:hAnsi="Arial" w:cs="Arial"/>
          <w:sz w:val="22"/>
          <w:szCs w:val="22"/>
          <w:lang w:val="bs-Latn-BA"/>
        </w:rPr>
        <w:t>imenovana O</w:t>
      </w:r>
      <w:r w:rsidR="00382E1B" w:rsidRPr="00943385">
        <w:rPr>
          <w:rFonts w:ascii="Arial" w:hAnsi="Arial" w:cs="Arial"/>
          <w:sz w:val="22"/>
          <w:szCs w:val="22"/>
          <w:lang w:val="bs-Latn-BA"/>
        </w:rPr>
        <w:t>dlukom predsj</w:t>
      </w:r>
      <w:r w:rsidR="007B406C" w:rsidRPr="00943385">
        <w:rPr>
          <w:rFonts w:ascii="Arial" w:hAnsi="Arial" w:cs="Arial"/>
          <w:sz w:val="22"/>
          <w:szCs w:val="22"/>
          <w:lang w:val="bs-Latn-BA"/>
        </w:rPr>
        <w:t>ednika V</w:t>
      </w:r>
      <w:r w:rsidR="00850DD7" w:rsidRPr="00943385">
        <w:rPr>
          <w:rFonts w:ascii="Arial" w:hAnsi="Arial" w:cs="Arial"/>
          <w:sz w:val="22"/>
          <w:szCs w:val="22"/>
          <w:lang w:val="bs-Latn-BA"/>
        </w:rPr>
        <w:t xml:space="preserve">isokog sudskog i tužilačkog vijeća Bosne i Hercegovine </w:t>
      </w:r>
      <w:r w:rsidR="008C775F" w:rsidRPr="00943385">
        <w:rPr>
          <w:rFonts w:ascii="Arial" w:hAnsi="Arial" w:cs="Arial"/>
          <w:sz w:val="22"/>
          <w:szCs w:val="22"/>
          <w:lang w:val="bs-Latn-BA"/>
        </w:rPr>
        <w:t>broj: 11</w:t>
      </w:r>
      <w:r w:rsidR="007B406C" w:rsidRPr="00943385">
        <w:rPr>
          <w:rFonts w:ascii="Arial" w:hAnsi="Arial" w:cs="Arial"/>
          <w:sz w:val="22"/>
          <w:szCs w:val="22"/>
          <w:lang w:val="bs-Latn-BA"/>
        </w:rPr>
        <w:t>-07-6-</w:t>
      </w:r>
      <w:r w:rsidR="00072907" w:rsidRPr="00943385">
        <w:rPr>
          <w:rFonts w:ascii="Arial" w:hAnsi="Arial" w:cs="Arial"/>
          <w:sz w:val="22"/>
          <w:szCs w:val="22"/>
          <w:lang w:val="bs-Latn-BA"/>
        </w:rPr>
        <w:t>4010-1</w:t>
      </w:r>
      <w:r w:rsidR="00DD3DCC" w:rsidRPr="00943385">
        <w:rPr>
          <w:rFonts w:ascii="Arial" w:hAnsi="Arial" w:cs="Arial"/>
          <w:sz w:val="22"/>
          <w:szCs w:val="22"/>
          <w:lang w:val="bs-Latn-BA"/>
        </w:rPr>
        <w:t>/2021</w:t>
      </w:r>
      <w:r w:rsidR="00382E1B" w:rsidRPr="00943385">
        <w:rPr>
          <w:rFonts w:ascii="Arial" w:hAnsi="Arial" w:cs="Arial"/>
          <w:sz w:val="22"/>
          <w:szCs w:val="22"/>
          <w:lang w:val="bs-Latn-BA"/>
        </w:rPr>
        <w:t xml:space="preserve"> od </w:t>
      </w:r>
      <w:r w:rsidR="00DD3DCC" w:rsidRPr="00943385">
        <w:rPr>
          <w:rFonts w:ascii="Arial" w:hAnsi="Arial" w:cs="Arial"/>
          <w:sz w:val="22"/>
          <w:szCs w:val="22"/>
          <w:lang w:val="bs-Latn-BA"/>
        </w:rPr>
        <w:t>16</w:t>
      </w:r>
      <w:r w:rsidR="00382E1B" w:rsidRPr="00943385">
        <w:rPr>
          <w:rFonts w:ascii="Arial" w:hAnsi="Arial" w:cs="Arial"/>
          <w:sz w:val="22"/>
          <w:szCs w:val="22"/>
          <w:lang w:val="bs-Latn-BA"/>
        </w:rPr>
        <w:t>.</w:t>
      </w:r>
      <w:r w:rsidR="00DD3DCC" w:rsidRPr="00943385">
        <w:rPr>
          <w:rFonts w:ascii="Arial" w:hAnsi="Arial" w:cs="Arial"/>
          <w:sz w:val="22"/>
          <w:szCs w:val="22"/>
          <w:lang w:val="bs-Latn-BA"/>
        </w:rPr>
        <w:t>11.2021</w:t>
      </w:r>
      <w:r w:rsidR="00382E1B" w:rsidRPr="00943385">
        <w:rPr>
          <w:rFonts w:ascii="Arial" w:hAnsi="Arial" w:cs="Arial"/>
          <w:sz w:val="22"/>
          <w:szCs w:val="22"/>
          <w:lang w:val="bs-Latn-BA"/>
        </w:rPr>
        <w:t xml:space="preserve">. godine, </w:t>
      </w:r>
      <w:r w:rsidR="003A75B1" w:rsidRPr="00943385">
        <w:rPr>
          <w:rFonts w:ascii="Arial" w:hAnsi="Arial" w:cs="Arial"/>
          <w:sz w:val="22"/>
          <w:szCs w:val="22"/>
          <w:lang w:val="bs-Latn-BA"/>
        </w:rPr>
        <w:t>odlučujući u predmetu razmatranja Sporazuma o zajedničkoj saglasnosti o utvrđivanju disciplinske odgovornosti,</w:t>
      </w:r>
      <w:r w:rsidR="005A5DBD" w:rsidRPr="00943385">
        <w:rPr>
          <w:rFonts w:ascii="Arial" w:hAnsi="Arial" w:cs="Arial"/>
          <w:sz w:val="22"/>
          <w:szCs w:val="22"/>
          <w:lang w:val="bs-Latn-BA"/>
        </w:rPr>
        <w:t xml:space="preserve"> broj</w:t>
      </w:r>
      <w:r w:rsidR="00C939A5" w:rsidRPr="00943385">
        <w:rPr>
          <w:rFonts w:ascii="Arial" w:eastAsia="Arial" w:hAnsi="Arial" w:cs="Arial"/>
          <w:sz w:val="22"/>
          <w:szCs w:val="22"/>
          <w:lang w:val="bs-Latn-BA"/>
        </w:rPr>
        <w:t xml:space="preserve">: </w:t>
      </w:r>
      <w:r w:rsidR="00072907" w:rsidRPr="00943385">
        <w:rPr>
          <w:rFonts w:ascii="Arial" w:hAnsi="Arial" w:cs="Arial"/>
          <w:spacing w:val="-5"/>
          <w:sz w:val="22"/>
          <w:szCs w:val="22"/>
          <w:lang w:val="bs-Latn-BA"/>
        </w:rPr>
        <w:t xml:space="preserve">UDT DD 012084 22 </w:t>
      </w:r>
      <w:r w:rsidR="00072907" w:rsidRPr="00943385">
        <w:rPr>
          <w:rFonts w:ascii="Arial" w:hAnsi="Arial" w:cs="Arial"/>
          <w:sz w:val="22"/>
          <w:szCs w:val="22"/>
          <w:lang w:val="bs-Latn-BA"/>
        </w:rPr>
        <w:t>od 18.11</w:t>
      </w:r>
      <w:r w:rsidR="00C939A5" w:rsidRPr="00943385">
        <w:rPr>
          <w:rFonts w:ascii="Arial" w:hAnsi="Arial" w:cs="Arial"/>
          <w:sz w:val="22"/>
          <w:szCs w:val="22"/>
          <w:lang w:val="bs-Latn-BA"/>
        </w:rPr>
        <w:t>.202</w:t>
      </w:r>
      <w:r w:rsidRPr="00943385">
        <w:rPr>
          <w:rFonts w:ascii="Arial" w:hAnsi="Arial" w:cs="Arial"/>
          <w:sz w:val="22"/>
          <w:szCs w:val="22"/>
          <w:lang w:val="bs-Latn-BA"/>
        </w:rPr>
        <w:t>2</w:t>
      </w:r>
      <w:r w:rsidR="00257B1B" w:rsidRPr="00943385">
        <w:rPr>
          <w:rFonts w:ascii="Arial" w:hAnsi="Arial" w:cs="Arial"/>
          <w:sz w:val="22"/>
          <w:szCs w:val="22"/>
          <w:lang w:val="bs-Latn-BA"/>
        </w:rPr>
        <w:t>. godine,</w:t>
      </w:r>
      <w:r w:rsidR="003A75B1" w:rsidRPr="00943385">
        <w:rPr>
          <w:rFonts w:ascii="Arial" w:hAnsi="Arial" w:cs="Arial"/>
          <w:sz w:val="22"/>
          <w:szCs w:val="22"/>
          <w:lang w:val="bs-Latn-BA"/>
        </w:rPr>
        <w:t xml:space="preserve"> zaključenog između Ureda disciplinskog tužioca Visokog sudskog i tužilačkog vij</w:t>
      </w:r>
      <w:r w:rsidR="00850DD7" w:rsidRPr="00943385">
        <w:rPr>
          <w:rFonts w:ascii="Arial" w:hAnsi="Arial" w:cs="Arial"/>
          <w:sz w:val="22"/>
          <w:szCs w:val="22"/>
          <w:lang w:val="bs-Latn-BA"/>
        </w:rPr>
        <w:t>eća Bosne i Hercegovine i tužen</w:t>
      </w:r>
      <w:r w:rsidR="00072907" w:rsidRPr="00943385">
        <w:rPr>
          <w:rFonts w:ascii="Arial" w:hAnsi="Arial" w:cs="Arial"/>
          <w:sz w:val="22"/>
          <w:szCs w:val="22"/>
          <w:lang w:val="bs-Latn-BA"/>
        </w:rPr>
        <w:t>e</w:t>
      </w:r>
      <w:r w:rsidR="00A65902" w:rsidRPr="0094338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72907" w:rsidRPr="00943385">
        <w:rPr>
          <w:rFonts w:ascii="Arial" w:hAnsi="Arial" w:cs="Arial"/>
          <w:b/>
          <w:sz w:val="22"/>
          <w:szCs w:val="22"/>
          <w:lang w:val="bs-Latn-BA"/>
        </w:rPr>
        <w:t>N</w:t>
      </w:r>
      <w:r w:rsidR="006A6C8E">
        <w:rPr>
          <w:rFonts w:ascii="Arial" w:hAnsi="Arial" w:cs="Arial"/>
          <w:b/>
          <w:sz w:val="22"/>
          <w:szCs w:val="22"/>
          <w:lang w:val="bs-Latn-BA"/>
        </w:rPr>
        <w:t xml:space="preserve">. </w:t>
      </w:r>
      <w:r w:rsidR="00072907" w:rsidRPr="00943385">
        <w:rPr>
          <w:rFonts w:ascii="Arial" w:hAnsi="Arial" w:cs="Arial"/>
          <w:b/>
          <w:sz w:val="22"/>
          <w:szCs w:val="22"/>
          <w:lang w:val="bs-Latn-BA"/>
        </w:rPr>
        <w:t>G</w:t>
      </w:r>
      <w:r w:rsidR="006A6C8E">
        <w:rPr>
          <w:rFonts w:ascii="Arial" w:hAnsi="Arial" w:cs="Arial"/>
          <w:b/>
          <w:sz w:val="22"/>
          <w:szCs w:val="22"/>
          <w:lang w:val="bs-Latn-BA"/>
        </w:rPr>
        <w:t>.</w:t>
      </w:r>
      <w:r w:rsidR="00072907" w:rsidRPr="00943385">
        <w:rPr>
          <w:rFonts w:ascii="Arial" w:hAnsi="Arial" w:cs="Arial"/>
          <w:b/>
          <w:sz w:val="22"/>
          <w:szCs w:val="22"/>
          <w:lang w:val="bs-Latn-BA"/>
        </w:rPr>
        <w:t xml:space="preserve"> M</w:t>
      </w:r>
      <w:r w:rsidR="006A6C8E">
        <w:rPr>
          <w:rFonts w:ascii="Arial" w:hAnsi="Arial" w:cs="Arial"/>
          <w:b/>
          <w:sz w:val="22"/>
          <w:szCs w:val="22"/>
          <w:lang w:val="bs-Latn-BA"/>
        </w:rPr>
        <w:t>.</w:t>
      </w:r>
      <w:r w:rsidR="003A75B1" w:rsidRPr="00943385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F6D0A" w:rsidRPr="00943385">
        <w:rPr>
          <w:rFonts w:ascii="Arial" w:hAnsi="Arial" w:cs="Arial"/>
          <w:sz w:val="22"/>
          <w:szCs w:val="22"/>
          <w:lang w:val="bs-Latn-BA"/>
        </w:rPr>
        <w:t>su</w:t>
      </w:r>
      <w:r w:rsidR="00072907" w:rsidRPr="00943385">
        <w:rPr>
          <w:rFonts w:ascii="Arial" w:hAnsi="Arial" w:cs="Arial"/>
          <w:sz w:val="22"/>
          <w:szCs w:val="22"/>
          <w:lang w:val="bs-Latn-BA"/>
        </w:rPr>
        <w:t>tkinje</w:t>
      </w:r>
      <w:r w:rsidR="007B6CA5" w:rsidRPr="00943385">
        <w:rPr>
          <w:rFonts w:ascii="Arial" w:hAnsi="Arial" w:cs="Arial"/>
          <w:sz w:val="22"/>
          <w:szCs w:val="22"/>
          <w:lang w:val="bs-Latn-BA"/>
        </w:rPr>
        <w:t xml:space="preserve"> O</w:t>
      </w:r>
      <w:r w:rsidR="002F6D0A" w:rsidRPr="00943385">
        <w:rPr>
          <w:rFonts w:ascii="Arial" w:hAnsi="Arial" w:cs="Arial"/>
          <w:sz w:val="22"/>
          <w:szCs w:val="22"/>
          <w:lang w:val="bs-Latn-BA"/>
        </w:rPr>
        <w:t>pćinskog</w:t>
      </w:r>
      <w:r w:rsidR="007B6CA5" w:rsidRPr="00943385">
        <w:rPr>
          <w:rFonts w:ascii="Arial" w:hAnsi="Arial" w:cs="Arial"/>
          <w:sz w:val="22"/>
          <w:szCs w:val="22"/>
          <w:lang w:val="bs-Latn-BA"/>
        </w:rPr>
        <w:t xml:space="preserve"> suda u </w:t>
      </w:r>
      <w:r w:rsidR="006A6C8E">
        <w:rPr>
          <w:rFonts w:ascii="Arial" w:hAnsi="Arial" w:cs="Arial"/>
          <w:sz w:val="22"/>
          <w:szCs w:val="22"/>
          <w:lang w:val="bs-Latn-BA"/>
        </w:rPr>
        <w:t>..........</w:t>
      </w:r>
      <w:r w:rsidR="003A75B1" w:rsidRPr="00943385">
        <w:rPr>
          <w:rFonts w:ascii="Arial" w:hAnsi="Arial" w:cs="Arial"/>
          <w:sz w:val="22"/>
          <w:szCs w:val="22"/>
          <w:lang w:val="bs-Latn-BA"/>
        </w:rPr>
        <w:t>,</w:t>
      </w:r>
      <w:r w:rsidR="000B7BED" w:rsidRPr="0094338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00116" w:rsidRPr="00943385">
        <w:rPr>
          <w:rFonts w:ascii="Arial" w:hAnsi="Arial" w:cs="Arial"/>
          <w:sz w:val="22"/>
          <w:szCs w:val="22"/>
          <w:lang w:val="bs-Latn-BA"/>
        </w:rPr>
        <w:t>na osnovu člana 60. stav 3. a u vezi sa članom 69. stav 4. Zakona o Visokom sudskom i tužilačkom vijeću Bosne i Hercegovine („Službeni glasnik BiH”, br.: 25/04, 93/05, 48/07 i 15/08) i člana 96. Poslovnika Visokog sudskog i tužilačkog vijeća Bosne i Hercegovine („Službeni glasnik BiH“, broj: 55/13, 96/13, 46/14, 61/14, 78/14, 27/15, 46/15, 93/16, 48/17, 88/17,</w:t>
      </w:r>
      <w:r w:rsidR="00A00116" w:rsidRPr="00943385">
        <w:rPr>
          <w:rFonts w:ascii="Arial" w:hAnsi="Arial" w:cs="Arial"/>
          <w:color w:val="000000"/>
          <w:sz w:val="22"/>
          <w:szCs w:val="22"/>
          <w:lang w:val="bs-Latn-BA"/>
        </w:rPr>
        <w:t xml:space="preserve"> </w:t>
      </w:r>
      <w:r w:rsidR="00A00116" w:rsidRPr="00943385">
        <w:rPr>
          <w:rFonts w:ascii="Arial" w:hAnsi="Arial" w:cs="Arial"/>
          <w:sz w:val="22"/>
          <w:szCs w:val="22"/>
          <w:lang w:val="bs-Latn-BA"/>
        </w:rPr>
        <w:t>41/18, 64/18, 12/21, 26/21 i 1/22)</w:t>
      </w:r>
      <w:r w:rsidR="003A75B1" w:rsidRPr="00943385">
        <w:rPr>
          <w:rFonts w:ascii="Arial" w:hAnsi="Arial" w:cs="Arial"/>
          <w:sz w:val="22"/>
          <w:szCs w:val="22"/>
          <w:lang w:val="bs-Latn-BA"/>
        </w:rPr>
        <w:t xml:space="preserve">, </w:t>
      </w:r>
      <w:r w:rsidR="003A2BED" w:rsidRPr="00943385">
        <w:rPr>
          <w:rFonts w:ascii="Arial" w:hAnsi="Arial" w:cs="Arial"/>
          <w:sz w:val="22"/>
          <w:szCs w:val="22"/>
          <w:lang w:val="bs-Latn-BA"/>
        </w:rPr>
        <w:t xml:space="preserve">na sjednici održanoj dana </w:t>
      </w:r>
      <w:r w:rsidR="002F6D0A" w:rsidRPr="00943385">
        <w:rPr>
          <w:rFonts w:ascii="Arial" w:hAnsi="Arial" w:cs="Arial"/>
          <w:sz w:val="22"/>
          <w:szCs w:val="22"/>
          <w:lang w:val="bs-Latn-BA"/>
        </w:rPr>
        <w:t>22</w:t>
      </w:r>
      <w:r w:rsidR="00072907" w:rsidRPr="00943385">
        <w:rPr>
          <w:rFonts w:ascii="Arial" w:hAnsi="Arial" w:cs="Arial"/>
          <w:sz w:val="22"/>
          <w:szCs w:val="22"/>
          <w:lang w:val="bs-Latn-BA"/>
        </w:rPr>
        <w:t>.11</w:t>
      </w:r>
      <w:r w:rsidR="003A75B1" w:rsidRPr="00943385">
        <w:rPr>
          <w:rFonts w:ascii="Arial" w:hAnsi="Arial" w:cs="Arial"/>
          <w:sz w:val="22"/>
          <w:szCs w:val="22"/>
          <w:lang w:val="bs-Latn-BA"/>
        </w:rPr>
        <w:t>.</w:t>
      </w:r>
      <w:r w:rsidR="00580446" w:rsidRPr="00943385">
        <w:rPr>
          <w:rFonts w:ascii="Arial" w:hAnsi="Arial" w:cs="Arial"/>
          <w:sz w:val="22"/>
          <w:szCs w:val="22"/>
          <w:lang w:val="bs-Latn-BA"/>
        </w:rPr>
        <w:t>202</w:t>
      </w:r>
      <w:r w:rsidRPr="00943385">
        <w:rPr>
          <w:rFonts w:ascii="Arial" w:hAnsi="Arial" w:cs="Arial"/>
          <w:sz w:val="22"/>
          <w:szCs w:val="22"/>
          <w:lang w:val="bs-Latn-BA"/>
        </w:rPr>
        <w:t>2</w:t>
      </w:r>
      <w:r w:rsidR="003A75B1" w:rsidRPr="00943385">
        <w:rPr>
          <w:rFonts w:ascii="Arial" w:hAnsi="Arial" w:cs="Arial"/>
          <w:sz w:val="22"/>
          <w:szCs w:val="22"/>
          <w:lang w:val="bs-Latn-BA"/>
        </w:rPr>
        <w:t xml:space="preserve">. godine, </w:t>
      </w:r>
      <w:r w:rsidR="00A00116" w:rsidRPr="00943385">
        <w:rPr>
          <w:rFonts w:ascii="Arial" w:hAnsi="Arial" w:cs="Arial"/>
          <w:sz w:val="22"/>
          <w:szCs w:val="22"/>
          <w:lang w:val="bs-Latn-BA"/>
        </w:rPr>
        <w:t xml:space="preserve">van ročišta </w:t>
      </w:r>
      <w:r w:rsidR="003A75B1" w:rsidRPr="00943385">
        <w:rPr>
          <w:rFonts w:ascii="Arial" w:hAnsi="Arial" w:cs="Arial"/>
          <w:sz w:val="22"/>
          <w:szCs w:val="22"/>
          <w:lang w:val="bs-Latn-BA"/>
        </w:rPr>
        <w:t>donijela je slijedeću:</w:t>
      </w:r>
    </w:p>
    <w:p w:rsidR="003A75B1" w:rsidRPr="00943385" w:rsidRDefault="003A75B1" w:rsidP="003A75B1">
      <w:pPr>
        <w:pStyle w:val="ListBullet"/>
        <w:numPr>
          <w:ilvl w:val="0"/>
          <w:numId w:val="0"/>
        </w:numPr>
        <w:jc w:val="both"/>
        <w:rPr>
          <w:rFonts w:ascii="Arial" w:hAnsi="Arial" w:cs="Arial"/>
          <w:sz w:val="22"/>
          <w:szCs w:val="22"/>
          <w:lang w:val="bs-Latn-BA"/>
        </w:rPr>
      </w:pPr>
    </w:p>
    <w:p w:rsidR="00ED48FC" w:rsidRPr="00943385" w:rsidRDefault="00ED48FC" w:rsidP="003A75B1">
      <w:pP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8C775F" w:rsidRPr="00943385" w:rsidRDefault="008C775F" w:rsidP="003A75B1">
      <w:pP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3A75B1" w:rsidRPr="00943385" w:rsidRDefault="003A75B1" w:rsidP="003A75B1">
      <w:pP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943385">
        <w:rPr>
          <w:rFonts w:ascii="Arial" w:hAnsi="Arial" w:cs="Arial"/>
          <w:b/>
          <w:sz w:val="22"/>
          <w:szCs w:val="22"/>
          <w:lang w:val="bs-Latn-BA"/>
        </w:rPr>
        <w:t>O D L U K U</w:t>
      </w:r>
    </w:p>
    <w:p w:rsidR="00152A87" w:rsidRPr="00943385" w:rsidRDefault="00152A87" w:rsidP="003A75B1">
      <w:pP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040D60" w:rsidRPr="00943385" w:rsidRDefault="00E15AA4" w:rsidP="00040D60">
      <w:pPr>
        <w:jc w:val="both"/>
        <w:rPr>
          <w:rFonts w:ascii="Arial" w:hAnsi="Arial" w:cs="Arial"/>
          <w:bCs/>
          <w:iCs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ab/>
      </w:r>
      <w:r w:rsidR="00AA21A1" w:rsidRPr="00943385">
        <w:rPr>
          <w:rFonts w:ascii="Arial" w:hAnsi="Arial" w:cs="Arial"/>
          <w:sz w:val="22"/>
          <w:szCs w:val="22"/>
          <w:lang w:val="bs-Latn-BA"/>
        </w:rPr>
        <w:t>Prihvata se u cjelini Sporazum o zajedničkoj saglasnosti o utvrđivanju disciplinske odgovornosti, broj</w:t>
      </w:r>
      <w:r w:rsidR="00040D60" w:rsidRPr="00943385">
        <w:rPr>
          <w:rFonts w:ascii="Arial" w:hAnsi="Arial" w:cs="Arial"/>
          <w:sz w:val="22"/>
          <w:szCs w:val="22"/>
          <w:lang w:val="bs-Latn-BA"/>
        </w:rPr>
        <w:t xml:space="preserve">: </w:t>
      </w:r>
      <w:r w:rsidR="00072907" w:rsidRPr="00943385">
        <w:rPr>
          <w:rFonts w:ascii="Arial" w:hAnsi="Arial" w:cs="Arial"/>
          <w:spacing w:val="-5"/>
          <w:sz w:val="22"/>
          <w:szCs w:val="22"/>
          <w:lang w:val="bs-Latn-BA"/>
        </w:rPr>
        <w:t xml:space="preserve">UDT DD 012084 22 </w:t>
      </w:r>
      <w:r w:rsidR="00072907" w:rsidRPr="00943385">
        <w:rPr>
          <w:rFonts w:ascii="Arial" w:hAnsi="Arial" w:cs="Arial"/>
          <w:sz w:val="22"/>
          <w:szCs w:val="22"/>
          <w:lang w:val="bs-Latn-BA"/>
        </w:rPr>
        <w:t>od 18.11.2022. godine</w:t>
      </w:r>
      <w:r w:rsidR="004E6799" w:rsidRPr="00943385">
        <w:rPr>
          <w:rFonts w:ascii="Arial" w:hAnsi="Arial" w:cs="Arial"/>
          <w:sz w:val="22"/>
          <w:szCs w:val="22"/>
          <w:lang w:val="bs-Latn-BA"/>
        </w:rPr>
        <w:t>,</w:t>
      </w:r>
      <w:r w:rsidR="00040D60" w:rsidRPr="0094338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35065" w:rsidRPr="00943385">
        <w:rPr>
          <w:rFonts w:ascii="Arial" w:hAnsi="Arial" w:cs="Arial"/>
          <w:sz w:val="22"/>
          <w:szCs w:val="22"/>
          <w:lang w:val="bs-Latn-BA"/>
        </w:rPr>
        <w:t xml:space="preserve">zaključen </w:t>
      </w:r>
      <w:r w:rsidR="00040D60" w:rsidRPr="00943385">
        <w:rPr>
          <w:rFonts w:ascii="Arial" w:hAnsi="Arial" w:cs="Arial"/>
          <w:sz w:val="22"/>
          <w:szCs w:val="22"/>
          <w:lang w:val="bs-Latn-BA"/>
        </w:rPr>
        <w:t xml:space="preserve">između Ureda disciplinskog tužioca i </w:t>
      </w:r>
      <w:r w:rsidR="00850DD7" w:rsidRPr="00943385">
        <w:rPr>
          <w:rFonts w:ascii="Arial" w:hAnsi="Arial" w:cs="Arial"/>
          <w:sz w:val="22"/>
          <w:szCs w:val="22"/>
          <w:lang w:val="bs-Latn-BA"/>
        </w:rPr>
        <w:t>tužen</w:t>
      </w:r>
      <w:r w:rsidR="00072907" w:rsidRPr="00943385">
        <w:rPr>
          <w:rFonts w:ascii="Arial" w:hAnsi="Arial" w:cs="Arial"/>
          <w:sz w:val="22"/>
          <w:szCs w:val="22"/>
          <w:lang w:val="bs-Latn-BA"/>
        </w:rPr>
        <w:t>e</w:t>
      </w:r>
      <w:r w:rsidR="00850DD7" w:rsidRPr="0094338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72907" w:rsidRPr="00943385">
        <w:rPr>
          <w:rFonts w:ascii="Arial" w:hAnsi="Arial" w:cs="Arial"/>
          <w:sz w:val="22"/>
          <w:szCs w:val="22"/>
          <w:lang w:val="bs-Latn-BA"/>
        </w:rPr>
        <w:t>N</w:t>
      </w:r>
      <w:r w:rsidR="006A6C8E">
        <w:rPr>
          <w:rFonts w:ascii="Arial" w:hAnsi="Arial" w:cs="Arial"/>
          <w:sz w:val="22"/>
          <w:szCs w:val="22"/>
          <w:lang w:val="bs-Latn-BA"/>
        </w:rPr>
        <w:t>.</w:t>
      </w:r>
      <w:r w:rsidR="00072907" w:rsidRPr="00943385">
        <w:rPr>
          <w:rFonts w:ascii="Arial" w:hAnsi="Arial" w:cs="Arial"/>
          <w:sz w:val="22"/>
          <w:szCs w:val="22"/>
          <w:lang w:val="bs-Latn-BA"/>
        </w:rPr>
        <w:t xml:space="preserve"> G</w:t>
      </w:r>
      <w:r w:rsidR="006A6C8E">
        <w:rPr>
          <w:rFonts w:ascii="Arial" w:hAnsi="Arial" w:cs="Arial"/>
          <w:sz w:val="22"/>
          <w:szCs w:val="22"/>
          <w:lang w:val="bs-Latn-BA"/>
        </w:rPr>
        <w:t>.</w:t>
      </w:r>
      <w:r w:rsidR="00072907" w:rsidRPr="00943385">
        <w:rPr>
          <w:rFonts w:ascii="Arial" w:hAnsi="Arial" w:cs="Arial"/>
          <w:sz w:val="22"/>
          <w:szCs w:val="22"/>
          <w:lang w:val="bs-Latn-BA"/>
        </w:rPr>
        <w:t xml:space="preserve"> M</w:t>
      </w:r>
      <w:r w:rsidR="006A6C8E">
        <w:rPr>
          <w:rFonts w:ascii="Arial" w:hAnsi="Arial" w:cs="Arial"/>
          <w:sz w:val="22"/>
          <w:szCs w:val="22"/>
          <w:lang w:val="bs-Latn-BA"/>
        </w:rPr>
        <w:t>.</w:t>
      </w:r>
      <w:r w:rsidR="007B6CA5" w:rsidRPr="00943385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F6D0A" w:rsidRPr="00943385">
        <w:rPr>
          <w:rFonts w:ascii="Arial" w:hAnsi="Arial" w:cs="Arial"/>
          <w:sz w:val="22"/>
          <w:szCs w:val="22"/>
          <w:lang w:val="bs-Latn-BA"/>
        </w:rPr>
        <w:t>su</w:t>
      </w:r>
      <w:r w:rsidR="00072907" w:rsidRPr="00943385">
        <w:rPr>
          <w:rFonts w:ascii="Arial" w:hAnsi="Arial" w:cs="Arial"/>
          <w:sz w:val="22"/>
          <w:szCs w:val="22"/>
          <w:lang w:val="bs-Latn-BA"/>
        </w:rPr>
        <w:t>tkinje</w:t>
      </w:r>
      <w:r w:rsidR="002F6D0A" w:rsidRPr="00943385">
        <w:rPr>
          <w:rFonts w:ascii="Arial" w:hAnsi="Arial" w:cs="Arial"/>
          <w:sz w:val="22"/>
          <w:szCs w:val="22"/>
          <w:lang w:val="bs-Latn-BA"/>
        </w:rPr>
        <w:t xml:space="preserve"> Općinskog suda u </w:t>
      </w:r>
      <w:r w:rsidR="006A6C8E">
        <w:rPr>
          <w:rFonts w:ascii="Arial" w:hAnsi="Arial" w:cs="Arial"/>
          <w:sz w:val="22"/>
          <w:szCs w:val="22"/>
          <w:lang w:val="bs-Latn-BA"/>
        </w:rPr>
        <w:t>..........</w:t>
      </w:r>
      <w:r w:rsidR="00AA21A1" w:rsidRPr="00943385">
        <w:rPr>
          <w:rFonts w:ascii="Arial" w:hAnsi="Arial" w:cs="Arial"/>
          <w:sz w:val="22"/>
          <w:szCs w:val="22"/>
          <w:lang w:val="bs-Latn-BA"/>
        </w:rPr>
        <w:t xml:space="preserve"> pa</w:t>
      </w:r>
      <w:r w:rsidR="00AA21A1" w:rsidRPr="00943385">
        <w:rPr>
          <w:rFonts w:ascii="Arial" w:hAnsi="Arial" w:cs="Arial"/>
          <w:bCs/>
          <w:iCs/>
          <w:sz w:val="22"/>
          <w:szCs w:val="22"/>
          <w:lang w:val="bs-Latn-BA"/>
        </w:rPr>
        <w:t xml:space="preserve"> se utvrđuje da je tužen</w:t>
      </w:r>
      <w:r w:rsidR="00072907" w:rsidRPr="00943385">
        <w:rPr>
          <w:rFonts w:ascii="Arial" w:hAnsi="Arial" w:cs="Arial"/>
          <w:bCs/>
          <w:iCs/>
          <w:sz w:val="22"/>
          <w:szCs w:val="22"/>
          <w:lang w:val="bs-Latn-BA"/>
        </w:rPr>
        <w:t>a</w:t>
      </w:r>
      <w:r w:rsidR="00AA21A1" w:rsidRPr="00943385">
        <w:rPr>
          <w:rFonts w:ascii="Arial" w:hAnsi="Arial" w:cs="Arial"/>
          <w:bCs/>
          <w:iCs/>
          <w:sz w:val="22"/>
          <w:szCs w:val="22"/>
          <w:lang w:val="bs-Latn-BA"/>
        </w:rPr>
        <w:t xml:space="preserve"> </w:t>
      </w:r>
      <w:r w:rsidR="00072907" w:rsidRPr="00943385">
        <w:rPr>
          <w:rFonts w:ascii="Arial" w:hAnsi="Arial" w:cs="Arial"/>
          <w:sz w:val="22"/>
          <w:szCs w:val="22"/>
          <w:lang w:val="bs-Latn-BA"/>
        </w:rPr>
        <w:t>N</w:t>
      </w:r>
      <w:r w:rsidR="006A6C8E">
        <w:rPr>
          <w:rFonts w:ascii="Arial" w:hAnsi="Arial" w:cs="Arial"/>
          <w:sz w:val="22"/>
          <w:szCs w:val="22"/>
          <w:lang w:val="bs-Latn-BA"/>
        </w:rPr>
        <w:t>.</w:t>
      </w:r>
      <w:r w:rsidR="00072907" w:rsidRPr="00943385">
        <w:rPr>
          <w:rFonts w:ascii="Arial" w:hAnsi="Arial" w:cs="Arial"/>
          <w:sz w:val="22"/>
          <w:szCs w:val="22"/>
          <w:lang w:val="bs-Latn-BA"/>
        </w:rPr>
        <w:t xml:space="preserve"> G</w:t>
      </w:r>
      <w:r w:rsidR="006A6C8E">
        <w:rPr>
          <w:rFonts w:ascii="Arial" w:hAnsi="Arial" w:cs="Arial"/>
          <w:sz w:val="22"/>
          <w:szCs w:val="22"/>
          <w:lang w:val="bs-Latn-BA"/>
        </w:rPr>
        <w:t>.</w:t>
      </w:r>
      <w:r w:rsidR="00072907" w:rsidRPr="00943385">
        <w:rPr>
          <w:rFonts w:ascii="Arial" w:hAnsi="Arial" w:cs="Arial"/>
          <w:sz w:val="22"/>
          <w:szCs w:val="22"/>
          <w:lang w:val="bs-Latn-BA"/>
        </w:rPr>
        <w:t xml:space="preserve"> M</w:t>
      </w:r>
      <w:r w:rsidR="006A6C8E">
        <w:rPr>
          <w:rFonts w:ascii="Arial" w:hAnsi="Arial" w:cs="Arial"/>
          <w:sz w:val="22"/>
          <w:szCs w:val="22"/>
          <w:lang w:val="bs-Latn-BA"/>
        </w:rPr>
        <w:t>.</w:t>
      </w:r>
    </w:p>
    <w:p w:rsidR="00AA21A1" w:rsidRPr="00943385" w:rsidRDefault="00AA21A1" w:rsidP="00040D60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AA21A1" w:rsidRPr="00943385" w:rsidRDefault="007B6CA5" w:rsidP="00AA21A1">
      <w:pPr>
        <w:spacing w:line="240" w:lineRule="exact"/>
        <w:jc w:val="center"/>
        <w:rPr>
          <w:rFonts w:ascii="Arial" w:hAnsi="Arial" w:cs="Arial"/>
          <w:b/>
          <w:bCs/>
          <w:iCs/>
          <w:sz w:val="22"/>
          <w:szCs w:val="22"/>
          <w:lang w:val="bs-Latn-BA"/>
        </w:rPr>
      </w:pPr>
      <w:r w:rsidRPr="00943385">
        <w:rPr>
          <w:rFonts w:ascii="Arial" w:hAnsi="Arial" w:cs="Arial"/>
          <w:b/>
          <w:bCs/>
          <w:iCs/>
          <w:sz w:val="22"/>
          <w:szCs w:val="22"/>
          <w:lang w:val="bs-Latn-BA"/>
        </w:rPr>
        <w:t>O d g o v o r</w:t>
      </w:r>
      <w:r w:rsidR="002F6D0A" w:rsidRPr="00943385">
        <w:rPr>
          <w:rFonts w:ascii="Arial" w:hAnsi="Arial" w:cs="Arial"/>
          <w:b/>
          <w:bCs/>
          <w:iCs/>
          <w:sz w:val="22"/>
          <w:szCs w:val="22"/>
          <w:lang w:val="bs-Latn-BA"/>
        </w:rPr>
        <w:t xml:space="preserve"> </w:t>
      </w:r>
      <w:r w:rsidR="00AA21A1" w:rsidRPr="00943385">
        <w:rPr>
          <w:rFonts w:ascii="Arial" w:hAnsi="Arial" w:cs="Arial"/>
          <w:b/>
          <w:bCs/>
          <w:iCs/>
          <w:sz w:val="22"/>
          <w:szCs w:val="22"/>
          <w:lang w:val="bs-Latn-BA"/>
        </w:rPr>
        <w:t xml:space="preserve">n </w:t>
      </w:r>
      <w:r w:rsidR="00072907" w:rsidRPr="00943385">
        <w:rPr>
          <w:rFonts w:ascii="Arial" w:hAnsi="Arial" w:cs="Arial"/>
          <w:b/>
          <w:bCs/>
          <w:iCs/>
          <w:sz w:val="22"/>
          <w:szCs w:val="22"/>
          <w:lang w:val="bs-Latn-BA"/>
        </w:rPr>
        <w:t>a</w:t>
      </w:r>
    </w:p>
    <w:p w:rsidR="003A75B1" w:rsidRPr="00943385" w:rsidRDefault="003A75B1" w:rsidP="003A75B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ED48FC" w:rsidRPr="00943385" w:rsidRDefault="00F70435" w:rsidP="00A00116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ab/>
      </w:r>
      <w:r w:rsidR="00AA21A1" w:rsidRPr="00943385">
        <w:rPr>
          <w:rFonts w:ascii="Arial" w:hAnsi="Arial" w:cs="Arial"/>
          <w:sz w:val="22"/>
          <w:szCs w:val="22"/>
          <w:lang w:val="bs-Latn-BA"/>
        </w:rPr>
        <w:t>Što je,</w:t>
      </w:r>
    </w:p>
    <w:p w:rsidR="00F70435" w:rsidRPr="00943385" w:rsidRDefault="00F70435" w:rsidP="00A00116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072907" w:rsidRPr="00943385" w:rsidRDefault="002F6D0A" w:rsidP="00072907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ab/>
      </w:r>
      <w:r w:rsidR="00072907" w:rsidRPr="00943385">
        <w:rPr>
          <w:rFonts w:ascii="Arial" w:hAnsi="Arial" w:cs="Arial"/>
          <w:sz w:val="22"/>
          <w:szCs w:val="22"/>
          <w:lang w:val="bs-Latn-BA"/>
        </w:rPr>
        <w:t xml:space="preserve">neopravdano kasnila u </w:t>
      </w:r>
      <w:r w:rsidR="00072907" w:rsidRPr="00943385">
        <w:rPr>
          <w:rFonts w:ascii="Arial" w:hAnsi="Arial" w:cs="Arial"/>
          <w:bCs/>
          <w:sz w:val="22"/>
          <w:szCs w:val="22"/>
          <w:lang w:val="bs-Latn-BA"/>
        </w:rPr>
        <w:t>donošenju i izradi pismenog otpravka presude, i to:</w:t>
      </w:r>
    </w:p>
    <w:p w:rsidR="00072907" w:rsidRPr="00943385" w:rsidRDefault="00072907" w:rsidP="0007290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072907" w:rsidRPr="00943385" w:rsidRDefault="00072907" w:rsidP="00072907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 xml:space="preserve">U predmetu broj 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>17 0 P 090929 21 P 2, tužena je dana 08.12.2020. godine,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održala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i </w:t>
      </w:r>
      <w:proofErr w:type="spellStart"/>
      <w:r w:rsidRPr="00943385">
        <w:rPr>
          <w:rFonts w:ascii="Arial" w:eastAsia="Calibri" w:hAnsi="Arial" w:cs="Arial"/>
          <w:sz w:val="22"/>
          <w:szCs w:val="22"/>
          <w:lang w:val="bs-Latn-BA"/>
        </w:rPr>
        <w:t>zaključila</w:t>
      </w:r>
      <w:proofErr w:type="spellEnd"/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glavnu raspravu, 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a 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pismeni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otpravak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presude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 izradila 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>dana 29.12.2021. godine</w:t>
      </w:r>
      <w:r w:rsidRPr="00943385">
        <w:rPr>
          <w:rFonts w:ascii="Arial" w:hAnsi="Arial" w:cs="Arial"/>
          <w:sz w:val="22"/>
          <w:szCs w:val="22"/>
          <w:lang w:val="bs-Latn-BA"/>
        </w:rPr>
        <w:t>, dakle po proteku perioda od jedanaest mjeseci.</w:t>
      </w:r>
    </w:p>
    <w:p w:rsidR="00072907" w:rsidRPr="00943385" w:rsidRDefault="00072907" w:rsidP="0007290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072907" w:rsidRPr="00943385" w:rsidRDefault="00072907" w:rsidP="00072907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 xml:space="preserve">U predmetu broj 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17 0 </w:t>
      </w:r>
      <w:proofErr w:type="spellStart"/>
      <w:r w:rsidRPr="00943385">
        <w:rPr>
          <w:rFonts w:ascii="Arial" w:eastAsia="Calibri" w:hAnsi="Arial" w:cs="Arial"/>
          <w:sz w:val="22"/>
          <w:szCs w:val="22"/>
          <w:lang w:val="bs-Latn-BA"/>
        </w:rPr>
        <w:t>Rs</w:t>
      </w:r>
      <w:proofErr w:type="spellEnd"/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093914 18 </w:t>
      </w:r>
      <w:proofErr w:type="spellStart"/>
      <w:r w:rsidRPr="00943385">
        <w:rPr>
          <w:rFonts w:ascii="Arial" w:eastAsia="Calibri" w:hAnsi="Arial" w:cs="Arial"/>
          <w:sz w:val="22"/>
          <w:szCs w:val="22"/>
          <w:lang w:val="bs-Latn-BA"/>
        </w:rPr>
        <w:t>Rs</w:t>
      </w:r>
      <w:proofErr w:type="spellEnd"/>
      <w:r w:rsidRPr="00943385">
        <w:rPr>
          <w:rFonts w:ascii="Arial" w:eastAsia="Calibri" w:hAnsi="Arial" w:cs="Arial"/>
          <w:sz w:val="22"/>
          <w:szCs w:val="22"/>
          <w:lang w:val="bs-Latn-BA"/>
        </w:rPr>
        <w:t>, tužena je dana 07.12.2020. godine,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održala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i </w:t>
      </w:r>
      <w:proofErr w:type="spellStart"/>
      <w:r w:rsidRPr="00943385">
        <w:rPr>
          <w:rFonts w:ascii="Arial" w:eastAsia="Calibri" w:hAnsi="Arial" w:cs="Arial"/>
          <w:sz w:val="22"/>
          <w:szCs w:val="22"/>
          <w:lang w:val="bs-Latn-BA"/>
        </w:rPr>
        <w:t>zaključila</w:t>
      </w:r>
      <w:proofErr w:type="spellEnd"/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glavnu raspravu, 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a 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pismeni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otpravak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presude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 izradila 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>dana 31.12.2021. godine</w:t>
      </w:r>
      <w:r w:rsidRPr="00943385">
        <w:rPr>
          <w:rFonts w:ascii="Arial" w:hAnsi="Arial" w:cs="Arial"/>
          <w:sz w:val="22"/>
          <w:szCs w:val="22"/>
          <w:lang w:val="bs-Latn-BA"/>
        </w:rPr>
        <w:t>, dakle po proteku perioda od jedanaest mjeseci.</w:t>
      </w:r>
    </w:p>
    <w:p w:rsidR="00072907" w:rsidRPr="00943385" w:rsidRDefault="00072907" w:rsidP="0007290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072907" w:rsidRPr="00943385" w:rsidRDefault="00072907" w:rsidP="00072907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 xml:space="preserve">U predmetu broj 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>17 0 P 086096 17 P, tužena je dana 19.10.2020.godine,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održala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i </w:t>
      </w:r>
      <w:proofErr w:type="spellStart"/>
      <w:r w:rsidRPr="00943385">
        <w:rPr>
          <w:rFonts w:ascii="Arial" w:eastAsia="Calibri" w:hAnsi="Arial" w:cs="Arial"/>
          <w:sz w:val="22"/>
          <w:szCs w:val="22"/>
          <w:lang w:val="bs-Latn-BA"/>
        </w:rPr>
        <w:t>zaključila</w:t>
      </w:r>
      <w:proofErr w:type="spellEnd"/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glavnu raspravu, 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a 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pismeni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otpravak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presude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 izradila 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>dana 06.07.2021 godine</w:t>
      </w:r>
      <w:r w:rsidRPr="00943385">
        <w:rPr>
          <w:rFonts w:ascii="Arial" w:hAnsi="Arial" w:cs="Arial"/>
          <w:sz w:val="22"/>
          <w:szCs w:val="22"/>
          <w:lang w:val="bs-Latn-BA"/>
        </w:rPr>
        <w:t>, dakle po proteku perioda od osam mjeseci.</w:t>
      </w:r>
    </w:p>
    <w:p w:rsidR="00072907" w:rsidRPr="00943385" w:rsidRDefault="00072907" w:rsidP="0007290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072907" w:rsidRPr="00943385" w:rsidRDefault="00072907" w:rsidP="00072907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>U predmetu broj 17 0 P 083158 21 P 3, tužena je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dana 19.04.2021. godine,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održala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i </w:t>
      </w:r>
      <w:proofErr w:type="spellStart"/>
      <w:r w:rsidRPr="00943385">
        <w:rPr>
          <w:rFonts w:ascii="Arial" w:eastAsia="Calibri" w:hAnsi="Arial" w:cs="Arial"/>
          <w:sz w:val="22"/>
          <w:szCs w:val="22"/>
          <w:lang w:val="bs-Latn-BA"/>
        </w:rPr>
        <w:t>zaključila</w:t>
      </w:r>
      <w:proofErr w:type="spellEnd"/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glavnu raspravu, 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a 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pismeni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otpravak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presude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 izradila 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>dana 18.02.2022. godine</w:t>
      </w:r>
      <w:r w:rsidRPr="00943385">
        <w:rPr>
          <w:rFonts w:ascii="Arial" w:hAnsi="Arial" w:cs="Arial"/>
          <w:sz w:val="22"/>
          <w:szCs w:val="22"/>
          <w:lang w:val="bs-Latn-BA"/>
        </w:rPr>
        <w:t>, dakle po proteku perioda od devet mjeseci.</w:t>
      </w:r>
    </w:p>
    <w:p w:rsidR="00072907" w:rsidRPr="00943385" w:rsidRDefault="00072907" w:rsidP="0007290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072907" w:rsidRPr="00943385" w:rsidRDefault="00072907" w:rsidP="00072907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 xml:space="preserve">U predmetu broj 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>17 0 P 095110 18 P, tužena je dana 11.03.2021. godine,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održala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i </w:t>
      </w:r>
      <w:proofErr w:type="spellStart"/>
      <w:r w:rsidRPr="00943385">
        <w:rPr>
          <w:rFonts w:ascii="Arial" w:eastAsia="Calibri" w:hAnsi="Arial" w:cs="Arial"/>
          <w:sz w:val="22"/>
          <w:szCs w:val="22"/>
          <w:lang w:val="bs-Latn-BA"/>
        </w:rPr>
        <w:t>zaključila</w:t>
      </w:r>
      <w:proofErr w:type="spellEnd"/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glavnu raspravu, 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a 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pismeni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otpravak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presude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 izradila 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>dana 17.12.2021. godine</w:t>
      </w:r>
      <w:r w:rsidRPr="00943385">
        <w:rPr>
          <w:rFonts w:ascii="Arial" w:hAnsi="Arial" w:cs="Arial"/>
          <w:sz w:val="22"/>
          <w:szCs w:val="22"/>
          <w:lang w:val="bs-Latn-BA"/>
        </w:rPr>
        <w:t>, dakle po proteku perioda od osam mjeseci.</w:t>
      </w:r>
    </w:p>
    <w:p w:rsidR="00072907" w:rsidRPr="00943385" w:rsidRDefault="00072907" w:rsidP="0007290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072907" w:rsidRPr="00943385" w:rsidRDefault="00072907" w:rsidP="00072907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lastRenderedPageBreak/>
        <w:t xml:space="preserve">U predmetu broj 17 0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Rs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100772 21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Rs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2, tužena je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dana 10.06.2021. godine,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održala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i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</w:t>
      </w:r>
      <w:proofErr w:type="spellStart"/>
      <w:r w:rsidRPr="00943385">
        <w:rPr>
          <w:rFonts w:ascii="Arial" w:eastAsia="Calibri" w:hAnsi="Arial" w:cs="Arial"/>
          <w:sz w:val="22"/>
          <w:szCs w:val="22"/>
          <w:lang w:val="bs-Latn-BA"/>
        </w:rPr>
        <w:t>zaključila</w:t>
      </w:r>
      <w:proofErr w:type="spellEnd"/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glavnu raspravu, 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a 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pismeni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otpravak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presude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 izradila 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>dana 21.03.2022. godine</w:t>
      </w:r>
      <w:r w:rsidRPr="00943385">
        <w:rPr>
          <w:rFonts w:ascii="Arial" w:hAnsi="Arial" w:cs="Arial"/>
          <w:sz w:val="22"/>
          <w:szCs w:val="22"/>
          <w:lang w:val="bs-Latn-BA"/>
        </w:rPr>
        <w:t>, dakle po proteku perioda od osam mjeseci.</w:t>
      </w:r>
    </w:p>
    <w:p w:rsidR="00072907" w:rsidRPr="00943385" w:rsidRDefault="00072907" w:rsidP="0007290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072907" w:rsidRPr="00943385" w:rsidRDefault="00072907" w:rsidP="00072907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 xml:space="preserve">U predmetu broj 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>17 0 P 085788 18 P 2, tužena je dana 30.10.2020. godine,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održala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i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</w:t>
      </w:r>
      <w:proofErr w:type="spellStart"/>
      <w:r w:rsidRPr="00943385">
        <w:rPr>
          <w:rFonts w:ascii="Arial" w:eastAsia="Calibri" w:hAnsi="Arial" w:cs="Arial"/>
          <w:sz w:val="22"/>
          <w:szCs w:val="22"/>
          <w:lang w:val="bs-Latn-BA"/>
        </w:rPr>
        <w:t>zaključila</w:t>
      </w:r>
      <w:proofErr w:type="spellEnd"/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glavnu raspravu, 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a 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pismeni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otpravak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presude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 izradila 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>dana 22.07.2021. godine</w:t>
      </w:r>
      <w:r w:rsidRPr="00943385">
        <w:rPr>
          <w:rFonts w:ascii="Arial" w:hAnsi="Arial" w:cs="Arial"/>
          <w:sz w:val="22"/>
          <w:szCs w:val="22"/>
          <w:lang w:val="bs-Latn-BA"/>
        </w:rPr>
        <w:t>, dakle po proteku perioda od sedam mjeseci.</w:t>
      </w:r>
    </w:p>
    <w:p w:rsidR="00072907" w:rsidRPr="00943385" w:rsidRDefault="00072907" w:rsidP="0007290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072907" w:rsidRPr="00943385" w:rsidRDefault="00072907" w:rsidP="00072907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 xml:space="preserve">U predmetu broj 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>17 0 P 092960 18 P, tužena je dana  23.12.2020. godine,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održala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i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</w:t>
      </w:r>
      <w:proofErr w:type="spellStart"/>
      <w:r w:rsidRPr="00943385">
        <w:rPr>
          <w:rFonts w:ascii="Arial" w:eastAsia="Calibri" w:hAnsi="Arial" w:cs="Arial"/>
          <w:sz w:val="22"/>
          <w:szCs w:val="22"/>
          <w:lang w:val="bs-Latn-BA"/>
        </w:rPr>
        <w:t>zaključila</w:t>
      </w:r>
      <w:proofErr w:type="spellEnd"/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glavnu raspravu, 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a 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pismeni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otpravak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presude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 izradili 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>dana 06.08.2021. godine</w:t>
      </w:r>
      <w:r w:rsidRPr="00943385">
        <w:rPr>
          <w:rFonts w:ascii="Arial" w:hAnsi="Arial" w:cs="Arial"/>
          <w:sz w:val="22"/>
          <w:szCs w:val="22"/>
          <w:lang w:val="bs-Latn-BA"/>
        </w:rPr>
        <w:t>, dakle po proteku perioda od sedam mjeseci.</w:t>
      </w:r>
    </w:p>
    <w:p w:rsidR="00072907" w:rsidRPr="00943385" w:rsidRDefault="00072907" w:rsidP="0007290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072907" w:rsidRPr="00943385" w:rsidRDefault="00072907" w:rsidP="00072907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 xml:space="preserve">U predmetu broj 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>17 0 P 093275 18 P, tužena je dana 12.03.2021. godine,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održala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i </w:t>
      </w:r>
      <w:proofErr w:type="spellStart"/>
      <w:r w:rsidRPr="00943385">
        <w:rPr>
          <w:rFonts w:ascii="Arial" w:eastAsia="Calibri" w:hAnsi="Arial" w:cs="Arial"/>
          <w:sz w:val="22"/>
          <w:szCs w:val="22"/>
          <w:lang w:val="bs-Latn-BA"/>
        </w:rPr>
        <w:t>zaključila</w:t>
      </w:r>
      <w:proofErr w:type="spellEnd"/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glavnu raspravu, 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a 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pismeni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otpravak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presude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 izradila 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>dana 24.12.2021. godine</w:t>
      </w:r>
      <w:r w:rsidRPr="00943385">
        <w:rPr>
          <w:rFonts w:ascii="Arial" w:hAnsi="Arial" w:cs="Arial"/>
          <w:sz w:val="22"/>
          <w:szCs w:val="22"/>
          <w:lang w:val="bs-Latn-BA"/>
        </w:rPr>
        <w:t>, dakle po proteku perioda od sedam mjeseci.</w:t>
      </w:r>
    </w:p>
    <w:p w:rsidR="00072907" w:rsidRPr="00943385" w:rsidRDefault="00072907" w:rsidP="0007290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072907" w:rsidRPr="00943385" w:rsidRDefault="00072907" w:rsidP="00072907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 xml:space="preserve">U predmetu broj 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>17 0 P 103626 21 P, tužena je dana 13.04.2021. godine,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održala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i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</w:t>
      </w:r>
      <w:proofErr w:type="spellStart"/>
      <w:r w:rsidRPr="00943385">
        <w:rPr>
          <w:rFonts w:ascii="Arial" w:eastAsia="Calibri" w:hAnsi="Arial" w:cs="Arial"/>
          <w:sz w:val="22"/>
          <w:szCs w:val="22"/>
          <w:lang w:val="bs-Latn-BA"/>
        </w:rPr>
        <w:t>zaključila</w:t>
      </w:r>
      <w:proofErr w:type="spellEnd"/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glavnu raspravu, 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a 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pismeni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otpravak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presude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 izradila 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>dana 14.12.2021. godine</w:t>
      </w:r>
      <w:r w:rsidRPr="00943385">
        <w:rPr>
          <w:rFonts w:ascii="Arial" w:hAnsi="Arial" w:cs="Arial"/>
          <w:sz w:val="22"/>
          <w:szCs w:val="22"/>
          <w:lang w:val="bs-Latn-BA"/>
        </w:rPr>
        <w:t>, dakle po proteku perioda od sedam mjeseci.</w:t>
      </w:r>
    </w:p>
    <w:p w:rsidR="00072907" w:rsidRPr="00943385" w:rsidRDefault="00072907" w:rsidP="0007290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072907" w:rsidRPr="00943385" w:rsidRDefault="00072907" w:rsidP="00072907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 xml:space="preserve">U predmetu broj 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>17 0 P 043027 15 P 2, tužena je dana 17.05.2021. godine,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održala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i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</w:t>
      </w:r>
      <w:proofErr w:type="spellStart"/>
      <w:r w:rsidRPr="00943385">
        <w:rPr>
          <w:rFonts w:ascii="Arial" w:eastAsia="Calibri" w:hAnsi="Arial" w:cs="Arial"/>
          <w:sz w:val="22"/>
          <w:szCs w:val="22"/>
          <w:lang w:val="bs-Latn-BA"/>
        </w:rPr>
        <w:t>zaključila</w:t>
      </w:r>
      <w:proofErr w:type="spellEnd"/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glavnu raspravu, 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a 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pismeni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otpravak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presude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 izradila 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>dana 02.12.2021. godine</w:t>
      </w:r>
      <w:r w:rsidRPr="00943385">
        <w:rPr>
          <w:rFonts w:ascii="Arial" w:hAnsi="Arial" w:cs="Arial"/>
          <w:sz w:val="22"/>
          <w:szCs w:val="22"/>
          <w:lang w:val="bs-Latn-BA"/>
        </w:rPr>
        <w:t>, dakle po proteku perioda od šest mjeseci.</w:t>
      </w:r>
    </w:p>
    <w:p w:rsidR="00072907" w:rsidRPr="00943385" w:rsidRDefault="00072907" w:rsidP="0007290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072907" w:rsidRPr="00943385" w:rsidRDefault="00072907" w:rsidP="00072907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 xml:space="preserve">U predmetu broj 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>17 0 P 102428 19 P, tužena je dana 15.06.2021. godine,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održala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i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</w:t>
      </w:r>
      <w:proofErr w:type="spellStart"/>
      <w:r w:rsidRPr="00943385">
        <w:rPr>
          <w:rFonts w:ascii="Arial" w:eastAsia="Calibri" w:hAnsi="Arial" w:cs="Arial"/>
          <w:sz w:val="22"/>
          <w:szCs w:val="22"/>
          <w:lang w:val="bs-Latn-BA"/>
        </w:rPr>
        <w:t>zaključila</w:t>
      </w:r>
      <w:proofErr w:type="spellEnd"/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glavnu raspravu, 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a 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pismeni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otpravak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presude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 izradila 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>dana 15.12.2021. godine</w:t>
      </w:r>
      <w:r w:rsidRPr="00943385">
        <w:rPr>
          <w:rFonts w:ascii="Arial" w:hAnsi="Arial" w:cs="Arial"/>
          <w:sz w:val="22"/>
          <w:szCs w:val="22"/>
          <w:lang w:val="bs-Latn-BA"/>
        </w:rPr>
        <w:t>, dakle po proteku perioda od pet mjeseci.</w:t>
      </w:r>
    </w:p>
    <w:p w:rsidR="00072907" w:rsidRPr="00943385" w:rsidRDefault="00072907" w:rsidP="0007290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072907" w:rsidRPr="00943385" w:rsidRDefault="00072907" w:rsidP="00072907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 xml:space="preserve">U predmetu broj 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>17 0 P 057778 18 P 2, tužena je dana 18.02.2021. godine,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održala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i </w:t>
      </w:r>
      <w:proofErr w:type="spellStart"/>
      <w:r w:rsidRPr="00943385">
        <w:rPr>
          <w:rFonts w:ascii="Arial" w:eastAsia="Calibri" w:hAnsi="Arial" w:cs="Arial"/>
          <w:sz w:val="22"/>
          <w:szCs w:val="22"/>
          <w:lang w:val="bs-Latn-BA"/>
        </w:rPr>
        <w:t>zaključila</w:t>
      </w:r>
      <w:proofErr w:type="spellEnd"/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glavnu raspravu, 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a 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pismeni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otpravak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presude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 izradila 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>dana 03.08.2021. godine</w:t>
      </w:r>
      <w:r w:rsidRPr="00943385">
        <w:rPr>
          <w:rFonts w:ascii="Arial" w:hAnsi="Arial" w:cs="Arial"/>
          <w:sz w:val="22"/>
          <w:szCs w:val="22"/>
          <w:lang w:val="bs-Latn-BA"/>
        </w:rPr>
        <w:t>, dakle po proteku perioda od pet mjeseci.</w:t>
      </w:r>
    </w:p>
    <w:p w:rsidR="00072907" w:rsidRPr="00943385" w:rsidRDefault="00072907" w:rsidP="0007290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072907" w:rsidRPr="00943385" w:rsidRDefault="00072907" w:rsidP="00072907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>U predmetu broj 17 0 P 081496 20 P 2, tužena je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dana 23.03.2021. godine,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održala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i </w:t>
      </w:r>
      <w:proofErr w:type="spellStart"/>
      <w:r w:rsidRPr="00943385">
        <w:rPr>
          <w:rFonts w:ascii="Arial" w:eastAsia="Calibri" w:hAnsi="Arial" w:cs="Arial"/>
          <w:sz w:val="22"/>
          <w:szCs w:val="22"/>
          <w:lang w:val="bs-Latn-BA"/>
        </w:rPr>
        <w:t>zaključila</w:t>
      </w:r>
      <w:proofErr w:type="spellEnd"/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glavnu raspravu, 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a 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pismeni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otpravak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presude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 izradila 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>dana 06.09.2021. godine</w:t>
      </w:r>
      <w:r w:rsidRPr="00943385">
        <w:rPr>
          <w:rFonts w:ascii="Arial" w:hAnsi="Arial" w:cs="Arial"/>
          <w:sz w:val="22"/>
          <w:szCs w:val="22"/>
          <w:lang w:val="bs-Latn-BA"/>
        </w:rPr>
        <w:t>, dakle po proteku perioda od pet mjeseci.</w:t>
      </w:r>
    </w:p>
    <w:p w:rsidR="00072907" w:rsidRPr="00943385" w:rsidRDefault="00072907" w:rsidP="0007290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072907" w:rsidRPr="00943385" w:rsidRDefault="00072907" w:rsidP="00072907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 xml:space="preserve">U predmetu broj 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>17 0 Mal 096034 18 Mal, tužena je dana 05.02.2021. godine,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održala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i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</w:t>
      </w:r>
      <w:proofErr w:type="spellStart"/>
      <w:r w:rsidRPr="00943385">
        <w:rPr>
          <w:rFonts w:ascii="Arial" w:eastAsia="Calibri" w:hAnsi="Arial" w:cs="Arial"/>
          <w:sz w:val="22"/>
          <w:szCs w:val="22"/>
          <w:lang w:val="bs-Latn-BA"/>
        </w:rPr>
        <w:t>zaključila</w:t>
      </w:r>
      <w:proofErr w:type="spellEnd"/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glavnu raspravu, 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a 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pismeni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otpravak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presude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 izradila 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>dana 02.07.2021. godine</w:t>
      </w:r>
      <w:r w:rsidRPr="00943385">
        <w:rPr>
          <w:rFonts w:ascii="Arial" w:hAnsi="Arial" w:cs="Arial"/>
          <w:sz w:val="22"/>
          <w:szCs w:val="22"/>
          <w:lang w:val="bs-Latn-BA"/>
        </w:rPr>
        <w:t>, dakle po proteku perioda od četiri mjeseca.</w:t>
      </w:r>
    </w:p>
    <w:p w:rsidR="00072907" w:rsidRPr="00943385" w:rsidRDefault="00072907" w:rsidP="0007290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072907" w:rsidRPr="00943385" w:rsidRDefault="00072907" w:rsidP="00072907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 xml:space="preserve">U predmetu broj 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>17 0 P 092149 21 P 2, tužena je dana 29.06.2021. godine,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održala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i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</w:t>
      </w:r>
      <w:proofErr w:type="spellStart"/>
      <w:r w:rsidRPr="00943385">
        <w:rPr>
          <w:rFonts w:ascii="Arial" w:eastAsia="Calibri" w:hAnsi="Arial" w:cs="Arial"/>
          <w:sz w:val="22"/>
          <w:szCs w:val="22"/>
          <w:lang w:val="bs-Latn-BA"/>
        </w:rPr>
        <w:t>zaključila</w:t>
      </w:r>
      <w:proofErr w:type="spellEnd"/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glavnu raspravu, 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a 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pismeni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otpravak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presude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 izradila 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>dana 22.11.2021. godine</w:t>
      </w:r>
      <w:r w:rsidRPr="00943385">
        <w:rPr>
          <w:rFonts w:ascii="Arial" w:hAnsi="Arial" w:cs="Arial"/>
          <w:sz w:val="22"/>
          <w:szCs w:val="22"/>
          <w:lang w:val="bs-Latn-BA"/>
        </w:rPr>
        <w:t>, dakle po proteku perioda od četiri mjeseca.</w:t>
      </w:r>
    </w:p>
    <w:p w:rsidR="00072907" w:rsidRPr="00943385" w:rsidRDefault="00072907" w:rsidP="0007290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072907" w:rsidRPr="00943385" w:rsidRDefault="00072907" w:rsidP="00072907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>U predmetu broj 17 0 P 022487 20 P 3, tužena je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dana 08.04.2021. godine,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održala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i </w:t>
      </w:r>
      <w:proofErr w:type="spellStart"/>
      <w:r w:rsidRPr="00943385">
        <w:rPr>
          <w:rFonts w:ascii="Arial" w:eastAsia="Calibri" w:hAnsi="Arial" w:cs="Arial"/>
          <w:sz w:val="22"/>
          <w:szCs w:val="22"/>
          <w:lang w:val="bs-Latn-BA"/>
        </w:rPr>
        <w:t>zaključila</w:t>
      </w:r>
      <w:proofErr w:type="spellEnd"/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glavnu raspravu, 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a 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pismeni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otpravak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presude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 izradili 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>dana 08.09.2021. godine</w:t>
      </w:r>
      <w:r w:rsidRPr="00943385">
        <w:rPr>
          <w:rFonts w:ascii="Arial" w:hAnsi="Arial" w:cs="Arial"/>
          <w:sz w:val="22"/>
          <w:szCs w:val="22"/>
          <w:lang w:val="bs-Latn-BA"/>
        </w:rPr>
        <w:t>, dakle po proteku perioda od četiri mjeseca.</w:t>
      </w:r>
    </w:p>
    <w:p w:rsidR="00072907" w:rsidRPr="00943385" w:rsidRDefault="00072907" w:rsidP="0007290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072907" w:rsidRPr="00943385" w:rsidRDefault="00072907" w:rsidP="00072907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>U predmetu broj 17 0 P 095207 18 P, tužena je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dana 14.04.2021. godine,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održala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i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</w:t>
      </w:r>
      <w:proofErr w:type="spellStart"/>
      <w:r w:rsidRPr="00943385">
        <w:rPr>
          <w:rFonts w:ascii="Arial" w:eastAsia="Calibri" w:hAnsi="Arial" w:cs="Arial"/>
          <w:sz w:val="22"/>
          <w:szCs w:val="22"/>
          <w:lang w:val="bs-Latn-BA"/>
        </w:rPr>
        <w:t>zaključila</w:t>
      </w:r>
      <w:proofErr w:type="spellEnd"/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glavnu raspravu, 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a 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pismeni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otpravak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presude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 izradila 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>dana 21.09.2021. godine</w:t>
      </w:r>
      <w:r w:rsidRPr="00943385">
        <w:rPr>
          <w:rFonts w:ascii="Arial" w:hAnsi="Arial" w:cs="Arial"/>
          <w:sz w:val="22"/>
          <w:szCs w:val="22"/>
          <w:lang w:val="bs-Latn-BA"/>
        </w:rPr>
        <w:t>, dakle po proteku perioda od četiri mjeseca.</w:t>
      </w:r>
    </w:p>
    <w:p w:rsidR="00072907" w:rsidRPr="00943385" w:rsidRDefault="00072907" w:rsidP="0007290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072907" w:rsidRPr="00943385" w:rsidRDefault="00072907" w:rsidP="00072907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 xml:space="preserve">U predmetu broj 17 0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Rs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098393 19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Rs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>, tužena je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dana 30.04.2021. godine,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održala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i </w:t>
      </w:r>
      <w:proofErr w:type="spellStart"/>
      <w:r w:rsidRPr="00943385">
        <w:rPr>
          <w:rFonts w:ascii="Arial" w:eastAsia="Calibri" w:hAnsi="Arial" w:cs="Arial"/>
          <w:sz w:val="22"/>
          <w:szCs w:val="22"/>
          <w:lang w:val="bs-Latn-BA"/>
        </w:rPr>
        <w:t>zaključila</w:t>
      </w:r>
      <w:proofErr w:type="spellEnd"/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glavnu raspravu, 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a 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pismeni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otpravak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presude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 izradila 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>dana 20.09.2021. godine</w:t>
      </w:r>
      <w:r w:rsidRPr="00943385">
        <w:rPr>
          <w:rFonts w:ascii="Arial" w:hAnsi="Arial" w:cs="Arial"/>
          <w:sz w:val="22"/>
          <w:szCs w:val="22"/>
          <w:lang w:val="bs-Latn-BA"/>
        </w:rPr>
        <w:t>, dakle po proteku perioda od četiri mjeseca.</w:t>
      </w:r>
    </w:p>
    <w:p w:rsidR="00072907" w:rsidRPr="00943385" w:rsidRDefault="00072907" w:rsidP="0007290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072907" w:rsidRPr="00943385" w:rsidRDefault="00072907" w:rsidP="00072907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lastRenderedPageBreak/>
        <w:t xml:space="preserve">U predmetu broj 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>17 0 Mal 100299 19 Mal, tužena je dana 11.06.2021. godine,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održala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i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</w:t>
      </w:r>
      <w:proofErr w:type="spellStart"/>
      <w:r w:rsidRPr="00943385">
        <w:rPr>
          <w:rFonts w:ascii="Arial" w:eastAsia="Calibri" w:hAnsi="Arial" w:cs="Arial"/>
          <w:sz w:val="22"/>
          <w:szCs w:val="22"/>
          <w:lang w:val="bs-Latn-BA"/>
        </w:rPr>
        <w:t>zaključila</w:t>
      </w:r>
      <w:proofErr w:type="spellEnd"/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glavnu raspravu, 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a 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pismeni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otpravak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presude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 izradila 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>dana 12.10.2021. godine</w:t>
      </w:r>
      <w:r w:rsidRPr="00943385">
        <w:rPr>
          <w:rFonts w:ascii="Arial" w:hAnsi="Arial" w:cs="Arial"/>
          <w:sz w:val="22"/>
          <w:szCs w:val="22"/>
          <w:lang w:val="bs-Latn-BA"/>
        </w:rPr>
        <w:t>, dakle po proteku perioda od tri mjeseca.</w:t>
      </w:r>
    </w:p>
    <w:p w:rsidR="00072907" w:rsidRPr="00943385" w:rsidRDefault="00072907" w:rsidP="0007290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072907" w:rsidRPr="00943385" w:rsidRDefault="00072907" w:rsidP="00072907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 xml:space="preserve">U predmetu broj 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>17 0 P 095359 19 P 2, tužena je dana 22.06.2021. godine,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održala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i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</w:t>
      </w:r>
      <w:proofErr w:type="spellStart"/>
      <w:r w:rsidRPr="00943385">
        <w:rPr>
          <w:rFonts w:ascii="Arial" w:eastAsia="Calibri" w:hAnsi="Arial" w:cs="Arial"/>
          <w:sz w:val="22"/>
          <w:szCs w:val="22"/>
          <w:lang w:val="bs-Latn-BA"/>
        </w:rPr>
        <w:t>zaključila</w:t>
      </w:r>
      <w:proofErr w:type="spellEnd"/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glavnu raspravu, 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a 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pismeni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otpravak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presude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 izradili 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>dana 12.10.2021. godine</w:t>
      </w:r>
      <w:r w:rsidRPr="00943385">
        <w:rPr>
          <w:rFonts w:ascii="Arial" w:hAnsi="Arial" w:cs="Arial"/>
          <w:sz w:val="22"/>
          <w:szCs w:val="22"/>
          <w:lang w:val="bs-Latn-BA"/>
        </w:rPr>
        <w:t>, dakle po proteku perioda od tri mjeseca.</w:t>
      </w:r>
    </w:p>
    <w:p w:rsidR="00072907" w:rsidRPr="00943385" w:rsidRDefault="00072907" w:rsidP="0007290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072907" w:rsidRPr="00943385" w:rsidRDefault="00072907" w:rsidP="00072907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>U predmetu broj 17 0 P 056354 20 P 3, tužena je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dana 21.05.2021. godine,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održala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i </w:t>
      </w:r>
      <w:proofErr w:type="spellStart"/>
      <w:r w:rsidRPr="00943385">
        <w:rPr>
          <w:rFonts w:ascii="Arial" w:eastAsia="Calibri" w:hAnsi="Arial" w:cs="Arial"/>
          <w:sz w:val="22"/>
          <w:szCs w:val="22"/>
          <w:lang w:val="bs-Latn-BA"/>
        </w:rPr>
        <w:t>zaključila</w:t>
      </w:r>
      <w:proofErr w:type="spellEnd"/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glavnu raspravu, 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a 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pismeni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otpravak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presude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 izradila 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>dana 14.09.2021. godine</w:t>
      </w:r>
      <w:r w:rsidRPr="00943385">
        <w:rPr>
          <w:rFonts w:ascii="Arial" w:hAnsi="Arial" w:cs="Arial"/>
          <w:sz w:val="22"/>
          <w:szCs w:val="22"/>
          <w:lang w:val="bs-Latn-BA"/>
        </w:rPr>
        <w:t>, dakle po proteku perioda od tri mjeseca.</w:t>
      </w:r>
    </w:p>
    <w:p w:rsidR="00072907" w:rsidRPr="00943385" w:rsidRDefault="00072907" w:rsidP="0007290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072907" w:rsidRPr="00943385" w:rsidRDefault="00072907" w:rsidP="00072907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>U predmetu broj 17 0 P 099401 19 P, tužena je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dana 07.05.2021. godine,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održala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i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</w:t>
      </w:r>
      <w:proofErr w:type="spellStart"/>
      <w:r w:rsidRPr="00943385">
        <w:rPr>
          <w:rFonts w:ascii="Arial" w:eastAsia="Calibri" w:hAnsi="Arial" w:cs="Arial"/>
          <w:sz w:val="22"/>
          <w:szCs w:val="22"/>
          <w:lang w:val="bs-Latn-BA"/>
        </w:rPr>
        <w:t>zaključila</w:t>
      </w:r>
      <w:proofErr w:type="spellEnd"/>
      <w:r w:rsidRPr="00943385">
        <w:rPr>
          <w:rFonts w:ascii="Arial" w:eastAsia="Calibri" w:hAnsi="Arial" w:cs="Arial"/>
          <w:sz w:val="22"/>
          <w:szCs w:val="22"/>
          <w:lang w:val="bs-Latn-BA"/>
        </w:rPr>
        <w:t xml:space="preserve"> glavnu raspravu, 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a 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pismeni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otpravak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presude</w:t>
      </w:r>
      <w:r w:rsidRPr="00943385">
        <w:rPr>
          <w:rFonts w:ascii="Arial" w:eastAsia="Arial" w:hAnsi="Arial" w:cs="Arial"/>
          <w:sz w:val="22"/>
          <w:szCs w:val="22"/>
          <w:lang w:val="bs-Latn-BA"/>
        </w:rPr>
        <w:t xml:space="preserve"> izradila </w:t>
      </w:r>
      <w:r w:rsidRPr="00943385">
        <w:rPr>
          <w:rFonts w:ascii="Arial" w:eastAsia="Calibri" w:hAnsi="Arial" w:cs="Arial"/>
          <w:sz w:val="22"/>
          <w:szCs w:val="22"/>
          <w:lang w:val="bs-Latn-BA"/>
        </w:rPr>
        <w:t>dana 22.09.2021. godine</w:t>
      </w:r>
      <w:r w:rsidRPr="00943385">
        <w:rPr>
          <w:rFonts w:ascii="Arial" w:hAnsi="Arial" w:cs="Arial"/>
          <w:sz w:val="22"/>
          <w:szCs w:val="22"/>
          <w:lang w:val="bs-Latn-BA"/>
        </w:rPr>
        <w:t>, dakle po proteku perioda od tri mjeseca.</w:t>
      </w:r>
    </w:p>
    <w:p w:rsidR="00072907" w:rsidRPr="00943385" w:rsidRDefault="00072907" w:rsidP="00072907">
      <w:pPr>
        <w:ind w:left="1440"/>
        <w:jc w:val="both"/>
        <w:rPr>
          <w:rFonts w:ascii="Arial" w:hAnsi="Arial" w:cs="Arial"/>
          <w:sz w:val="22"/>
          <w:szCs w:val="22"/>
          <w:lang w:val="bs-Latn-BA"/>
        </w:rPr>
      </w:pPr>
    </w:p>
    <w:p w:rsidR="00072907" w:rsidRPr="00943385" w:rsidRDefault="00072907" w:rsidP="0007290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072907" w:rsidRPr="00943385" w:rsidRDefault="00072907" w:rsidP="00072907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ab/>
        <w:t xml:space="preserve">Dakle, postupajući u dvadeset tri parnična predmeta Općinskog suda u </w:t>
      </w:r>
      <w:r w:rsidR="006A6C8E">
        <w:rPr>
          <w:rFonts w:ascii="Arial" w:hAnsi="Arial" w:cs="Arial"/>
          <w:sz w:val="22"/>
          <w:szCs w:val="22"/>
          <w:lang w:val="bs-Latn-BA"/>
        </w:rPr>
        <w:t>...........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 suprotno odredbi člana 184. Zakona o parničnom postupku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FBiH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(„Službene novine Federacije BiH“, br. 53/03, 73/05, 19/06 98/15), kojim je propisano da će sud donijeti presudu i izraditi pismeni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otpravak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presude najkasnije u roku od 30 dana od dana </w:t>
      </w:r>
      <w:proofErr w:type="spellStart"/>
      <w:r w:rsidRPr="00943385">
        <w:rPr>
          <w:rFonts w:ascii="Arial" w:hAnsi="Arial" w:cs="Arial"/>
          <w:sz w:val="22"/>
          <w:szCs w:val="22"/>
          <w:lang w:val="bs-Latn-BA"/>
        </w:rPr>
        <w:t>zaključenja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 xml:space="preserve"> glavne rasprave, tužena je neopravdano kasnila u </w:t>
      </w:r>
      <w:r w:rsidRPr="00943385">
        <w:rPr>
          <w:rFonts w:ascii="Arial" w:hAnsi="Arial" w:cs="Arial"/>
          <w:bCs/>
          <w:sz w:val="22"/>
          <w:szCs w:val="22"/>
          <w:lang w:val="bs-Latn-BA"/>
        </w:rPr>
        <w:t>donošenju i izradi pismenog otpravka presude</w:t>
      </w:r>
      <w:r w:rsidRPr="00943385">
        <w:rPr>
          <w:rFonts w:ascii="Arial" w:hAnsi="Arial" w:cs="Arial"/>
          <w:sz w:val="22"/>
          <w:szCs w:val="22"/>
          <w:lang w:val="bs-Latn-BA"/>
        </w:rPr>
        <w:t>,</w:t>
      </w:r>
      <w:r w:rsidRPr="00943385">
        <w:rPr>
          <w:rFonts w:ascii="Arial" w:hAnsi="Arial" w:cs="Arial"/>
          <w:bCs/>
          <w:sz w:val="22"/>
          <w:szCs w:val="22"/>
          <w:lang w:val="bs-Latn-BA"/>
        </w:rPr>
        <w:t xml:space="preserve"> za vrijeme od najmanje 3 (tri) mjeseca pa do 11 (jedanaest) mjeseci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, te propustila o razlozima prekoračenja roka za izradu presude izvijestiti predsjednika suda, </w:t>
      </w:r>
    </w:p>
    <w:p w:rsidR="00072907" w:rsidRPr="00943385" w:rsidRDefault="00072907" w:rsidP="0007290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072907" w:rsidRPr="00943385" w:rsidRDefault="00072907" w:rsidP="00072907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ab/>
        <w:t>Čime je,</w:t>
      </w:r>
    </w:p>
    <w:p w:rsidR="00072907" w:rsidRPr="00943385" w:rsidRDefault="00072907" w:rsidP="0007290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072907" w:rsidRPr="00943385" w:rsidRDefault="00072907" w:rsidP="00072907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ab/>
        <w:t>počinila disciplinski prekršaj iz člana 56. tačka 10. Zakona o VSTV: „</w:t>
      </w:r>
      <w:r w:rsidRPr="00943385">
        <w:rPr>
          <w:rFonts w:ascii="Arial" w:hAnsi="Arial" w:cs="Arial"/>
          <w:i/>
          <w:sz w:val="22"/>
          <w:szCs w:val="22"/>
          <w:lang w:val="bs-Latn-BA"/>
        </w:rPr>
        <w:t xml:space="preserve">neopravdano </w:t>
      </w:r>
      <w:proofErr w:type="spellStart"/>
      <w:r w:rsidRPr="00943385">
        <w:rPr>
          <w:rFonts w:ascii="Arial" w:hAnsi="Arial" w:cs="Arial"/>
          <w:i/>
          <w:sz w:val="22"/>
          <w:szCs w:val="22"/>
          <w:lang w:val="bs-Latn-BA"/>
        </w:rPr>
        <w:t>kašnjenje</w:t>
      </w:r>
      <w:proofErr w:type="spellEnd"/>
      <w:r w:rsidRPr="00943385">
        <w:rPr>
          <w:rFonts w:ascii="Arial" w:hAnsi="Arial" w:cs="Arial"/>
          <w:i/>
          <w:sz w:val="22"/>
          <w:szCs w:val="22"/>
          <w:lang w:val="bs-Latn-BA"/>
        </w:rPr>
        <w:t xml:space="preserve"> u izradi odluka ili u drugim radnjama u vezi s obavljanjem dužnosti sudije ili bilo kakvo drugo ponovljeno nepoštivanje dužnosti sudija</w:t>
      </w:r>
      <w:r w:rsidRPr="00943385">
        <w:rPr>
          <w:rFonts w:ascii="Arial" w:hAnsi="Arial" w:cs="Arial"/>
          <w:sz w:val="22"/>
          <w:szCs w:val="22"/>
          <w:lang w:val="bs-Latn-BA"/>
        </w:rPr>
        <w:t>“.</w:t>
      </w:r>
    </w:p>
    <w:p w:rsidR="00072907" w:rsidRPr="00943385" w:rsidRDefault="00072907" w:rsidP="0007290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036EA2" w:rsidRPr="00943385" w:rsidRDefault="00F70435" w:rsidP="00072907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ab/>
      </w:r>
      <w:r w:rsidR="00036EA2" w:rsidRPr="00943385">
        <w:rPr>
          <w:rFonts w:ascii="Arial" w:hAnsi="Arial" w:cs="Arial"/>
          <w:sz w:val="22"/>
          <w:szCs w:val="22"/>
          <w:lang w:val="bs-Latn-BA"/>
        </w:rPr>
        <w:t>pa se tuženo</w:t>
      </w:r>
      <w:r w:rsidR="00072907" w:rsidRPr="00943385">
        <w:rPr>
          <w:rFonts w:ascii="Arial" w:hAnsi="Arial" w:cs="Arial"/>
          <w:sz w:val="22"/>
          <w:szCs w:val="22"/>
          <w:lang w:val="bs-Latn-BA"/>
        </w:rPr>
        <w:t>j</w:t>
      </w:r>
      <w:r w:rsidR="00036EA2" w:rsidRPr="00943385">
        <w:rPr>
          <w:rFonts w:ascii="Arial" w:hAnsi="Arial" w:cs="Arial"/>
          <w:sz w:val="22"/>
          <w:szCs w:val="22"/>
          <w:lang w:val="bs-Latn-BA"/>
        </w:rPr>
        <w:t xml:space="preserve"> u skladu sa članom 58. i 59. Zakona o VSTV-u BiH,  te u skladu sa Smjernicama za </w:t>
      </w:r>
      <w:proofErr w:type="spellStart"/>
      <w:r w:rsidR="00036EA2" w:rsidRPr="00943385">
        <w:rPr>
          <w:rFonts w:ascii="Arial" w:hAnsi="Arial" w:cs="Arial"/>
          <w:sz w:val="22"/>
          <w:szCs w:val="22"/>
          <w:lang w:val="bs-Latn-BA"/>
        </w:rPr>
        <w:t>određivanje</w:t>
      </w:r>
      <w:proofErr w:type="spellEnd"/>
      <w:r w:rsidR="00036EA2" w:rsidRPr="00943385">
        <w:rPr>
          <w:rFonts w:ascii="Arial" w:hAnsi="Arial" w:cs="Arial"/>
          <w:sz w:val="22"/>
          <w:szCs w:val="22"/>
          <w:lang w:val="bs-Latn-BA"/>
        </w:rPr>
        <w:t xml:space="preserve"> disciplinskih mjera u disciplinskim postupcima (u daljem tekstu: “Smjernice“), koje je VSTV BiH usvojilo 08.07.2016. godine izriče disciplinska mjera:</w:t>
      </w:r>
      <w:r w:rsidR="00036EA2" w:rsidRPr="00943385">
        <w:rPr>
          <w:rFonts w:ascii="Arial" w:hAnsi="Arial" w:cs="Arial"/>
          <w:b/>
          <w:sz w:val="22"/>
          <w:szCs w:val="22"/>
          <w:lang w:val="bs-Latn-BA"/>
        </w:rPr>
        <w:t xml:space="preserve"> </w:t>
      </w:r>
    </w:p>
    <w:p w:rsidR="00036EA2" w:rsidRPr="00943385" w:rsidRDefault="00036EA2" w:rsidP="00036EA2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36EA2" w:rsidRPr="00943385" w:rsidRDefault="00072907" w:rsidP="00072907">
      <w:pPr>
        <w:tabs>
          <w:tab w:val="left" w:pos="0"/>
          <w:tab w:val="left" w:pos="3780"/>
        </w:tabs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943385">
        <w:rPr>
          <w:rFonts w:ascii="Arial" w:hAnsi="Arial" w:cs="Arial"/>
          <w:b/>
          <w:sz w:val="22"/>
          <w:szCs w:val="22"/>
          <w:lang w:val="bs-Latn-BA"/>
        </w:rPr>
        <w:t>smanjenje plate u iznosu od 5 % na period od 3 (tri) mjeseca</w:t>
      </w:r>
    </w:p>
    <w:p w:rsidR="008C775F" w:rsidRPr="00943385" w:rsidRDefault="008C775F" w:rsidP="003A75B1">
      <w:pPr>
        <w:tabs>
          <w:tab w:val="left" w:pos="0"/>
          <w:tab w:val="left" w:pos="3780"/>
        </w:tabs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3A75B1" w:rsidRPr="00943385" w:rsidRDefault="003A75B1" w:rsidP="003A75B1">
      <w:pPr>
        <w:tabs>
          <w:tab w:val="left" w:pos="0"/>
          <w:tab w:val="left" w:pos="3780"/>
        </w:tabs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943385">
        <w:rPr>
          <w:rFonts w:ascii="Arial" w:hAnsi="Arial" w:cs="Arial"/>
          <w:b/>
          <w:sz w:val="22"/>
          <w:szCs w:val="22"/>
          <w:lang w:val="bs-Latn-BA"/>
        </w:rPr>
        <w:t>O b r a z l o ž e nj e</w:t>
      </w:r>
    </w:p>
    <w:p w:rsidR="003A75B1" w:rsidRPr="00943385" w:rsidRDefault="003A75B1" w:rsidP="003A75B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bs-Latn-BA"/>
        </w:rPr>
      </w:pPr>
    </w:p>
    <w:p w:rsidR="005F4581" w:rsidRPr="00943385" w:rsidRDefault="00E15AA4" w:rsidP="00AA7FD3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ab/>
      </w:r>
      <w:r w:rsidR="003A75B1" w:rsidRPr="00943385">
        <w:rPr>
          <w:rFonts w:ascii="Arial" w:hAnsi="Arial" w:cs="Arial"/>
          <w:sz w:val="22"/>
          <w:szCs w:val="22"/>
          <w:lang w:val="bs-Latn-BA"/>
        </w:rPr>
        <w:t>Ured disciplinskog tužioca Visokog sudskog i tužilačkog vijeća Bosne i Hercegovine (u daljem tekstu: Ured disciplinskog tužioca, UDT) je</w:t>
      </w:r>
      <w:r w:rsidR="004D61EC" w:rsidRPr="00943385">
        <w:rPr>
          <w:rStyle w:val="Strong"/>
          <w:rFonts w:ascii="Arial" w:hAnsi="Arial" w:cs="Arial"/>
          <w:b w:val="0"/>
          <w:sz w:val="22"/>
          <w:szCs w:val="22"/>
          <w:lang w:val="bs-Latn-BA"/>
        </w:rPr>
        <w:t xml:space="preserve"> </w:t>
      </w:r>
      <w:r w:rsidR="00072907" w:rsidRPr="00943385">
        <w:rPr>
          <w:rFonts w:ascii="Arial" w:hAnsi="Arial" w:cs="Arial"/>
          <w:sz w:val="22"/>
          <w:szCs w:val="22"/>
          <w:lang w:val="bs-Latn-BA"/>
        </w:rPr>
        <w:t>07</w:t>
      </w:r>
      <w:r w:rsidRPr="00943385">
        <w:rPr>
          <w:rFonts w:ascii="Arial" w:hAnsi="Arial" w:cs="Arial"/>
          <w:sz w:val="22"/>
          <w:szCs w:val="22"/>
          <w:lang w:val="bs-Latn-BA"/>
        </w:rPr>
        <w:t>.0</w:t>
      </w:r>
      <w:r w:rsidR="00072907" w:rsidRPr="00943385">
        <w:rPr>
          <w:rFonts w:ascii="Arial" w:hAnsi="Arial" w:cs="Arial"/>
          <w:sz w:val="22"/>
          <w:szCs w:val="22"/>
          <w:lang w:val="bs-Latn-BA"/>
        </w:rPr>
        <w:t>7</w:t>
      </w:r>
      <w:r w:rsidR="004D61EC" w:rsidRPr="00943385">
        <w:rPr>
          <w:rFonts w:ascii="Arial" w:hAnsi="Arial" w:cs="Arial"/>
          <w:sz w:val="22"/>
          <w:szCs w:val="22"/>
          <w:lang w:val="bs-Latn-BA"/>
        </w:rPr>
        <w:t>.202</w:t>
      </w:r>
      <w:r w:rsidRPr="00943385">
        <w:rPr>
          <w:rFonts w:ascii="Arial" w:hAnsi="Arial" w:cs="Arial"/>
          <w:sz w:val="22"/>
          <w:szCs w:val="22"/>
          <w:lang w:val="bs-Latn-BA"/>
        </w:rPr>
        <w:t>2</w:t>
      </w:r>
      <w:r w:rsidR="004D61EC" w:rsidRPr="00943385">
        <w:rPr>
          <w:rFonts w:ascii="Arial" w:hAnsi="Arial" w:cs="Arial"/>
          <w:sz w:val="22"/>
          <w:szCs w:val="22"/>
          <w:lang w:val="bs-Latn-BA"/>
        </w:rPr>
        <w:t>. godine</w:t>
      </w:r>
      <w:r w:rsidR="003A75B1" w:rsidRPr="00943385">
        <w:rPr>
          <w:rStyle w:val="Strong"/>
          <w:rFonts w:ascii="Arial" w:hAnsi="Arial" w:cs="Arial"/>
          <w:b w:val="0"/>
          <w:sz w:val="22"/>
          <w:szCs w:val="22"/>
          <w:lang w:val="bs-Latn-BA"/>
        </w:rPr>
        <w:t>, podnio disciplinsku tuž</w:t>
      </w:r>
      <w:r w:rsidR="00000FB1" w:rsidRPr="00943385">
        <w:rPr>
          <w:rStyle w:val="Strong"/>
          <w:rFonts w:ascii="Arial" w:hAnsi="Arial" w:cs="Arial"/>
          <w:b w:val="0"/>
          <w:sz w:val="22"/>
          <w:szCs w:val="22"/>
          <w:lang w:val="bs-Latn-BA"/>
        </w:rPr>
        <w:t>bu, broj:</w:t>
      </w:r>
      <w:r w:rsidR="0089433D" w:rsidRPr="0094338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72907" w:rsidRPr="00943385">
        <w:rPr>
          <w:rFonts w:ascii="Arial" w:hAnsi="Arial" w:cs="Arial"/>
          <w:sz w:val="22"/>
          <w:szCs w:val="22"/>
          <w:lang w:val="bs-Latn-BA"/>
        </w:rPr>
        <w:t>UDT DD 012084 22</w:t>
      </w:r>
      <w:r w:rsidR="00850DD7" w:rsidRPr="0094338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F6286" w:rsidRPr="00943385">
        <w:rPr>
          <w:rStyle w:val="Strong"/>
          <w:rFonts w:ascii="Arial" w:hAnsi="Arial" w:cs="Arial"/>
          <w:b w:val="0"/>
          <w:sz w:val="22"/>
          <w:szCs w:val="22"/>
          <w:lang w:val="bs-Latn-BA"/>
        </w:rPr>
        <w:t xml:space="preserve">protiv </w:t>
      </w:r>
      <w:r w:rsidR="00850DD7" w:rsidRPr="00943385">
        <w:rPr>
          <w:rFonts w:ascii="Arial" w:hAnsi="Arial" w:cs="Arial"/>
          <w:sz w:val="22"/>
          <w:szCs w:val="22"/>
          <w:lang w:val="bs-Latn-BA"/>
        </w:rPr>
        <w:t>tužen</w:t>
      </w:r>
      <w:r w:rsidR="00072907" w:rsidRPr="00943385">
        <w:rPr>
          <w:rFonts w:ascii="Arial" w:hAnsi="Arial" w:cs="Arial"/>
          <w:sz w:val="22"/>
          <w:szCs w:val="22"/>
          <w:lang w:val="bs-Latn-BA"/>
        </w:rPr>
        <w:t>e</w:t>
      </w:r>
      <w:r w:rsidR="00850DD7" w:rsidRPr="0094338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72907" w:rsidRPr="00943385">
        <w:rPr>
          <w:rFonts w:ascii="Arial" w:hAnsi="Arial" w:cs="Arial"/>
          <w:sz w:val="22"/>
          <w:szCs w:val="22"/>
          <w:lang w:val="bs-Latn-BA"/>
        </w:rPr>
        <w:t>N</w:t>
      </w:r>
      <w:r w:rsidR="006A6C8E">
        <w:rPr>
          <w:rFonts w:ascii="Arial" w:hAnsi="Arial" w:cs="Arial"/>
          <w:sz w:val="22"/>
          <w:szCs w:val="22"/>
          <w:lang w:val="bs-Latn-BA"/>
        </w:rPr>
        <w:t>.</w:t>
      </w:r>
      <w:r w:rsidR="00072907" w:rsidRPr="00943385">
        <w:rPr>
          <w:rFonts w:ascii="Arial" w:hAnsi="Arial" w:cs="Arial"/>
          <w:sz w:val="22"/>
          <w:szCs w:val="22"/>
          <w:lang w:val="bs-Latn-BA"/>
        </w:rPr>
        <w:t xml:space="preserve"> G</w:t>
      </w:r>
      <w:r w:rsidR="006A6C8E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72907" w:rsidRPr="00943385">
        <w:rPr>
          <w:rFonts w:ascii="Arial" w:hAnsi="Arial" w:cs="Arial"/>
          <w:sz w:val="22"/>
          <w:szCs w:val="22"/>
          <w:lang w:val="bs-Latn-BA"/>
        </w:rPr>
        <w:t>M</w:t>
      </w:r>
      <w:r w:rsidR="006A6C8E">
        <w:rPr>
          <w:rFonts w:ascii="Arial" w:hAnsi="Arial" w:cs="Arial"/>
          <w:sz w:val="22"/>
          <w:szCs w:val="22"/>
          <w:lang w:val="bs-Latn-BA"/>
        </w:rPr>
        <w:t>.</w:t>
      </w:r>
      <w:r w:rsidRPr="00943385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AA7FD3" w:rsidRPr="00943385">
        <w:rPr>
          <w:rFonts w:ascii="Arial" w:hAnsi="Arial" w:cs="Arial"/>
          <w:sz w:val="22"/>
          <w:szCs w:val="22"/>
          <w:lang w:val="bs-Latn-BA"/>
        </w:rPr>
        <w:t>su</w:t>
      </w:r>
      <w:r w:rsidR="00072907" w:rsidRPr="00943385">
        <w:rPr>
          <w:rFonts w:ascii="Arial" w:hAnsi="Arial" w:cs="Arial"/>
          <w:sz w:val="22"/>
          <w:szCs w:val="22"/>
          <w:lang w:val="bs-Latn-BA"/>
        </w:rPr>
        <w:t>tkinje</w:t>
      </w:r>
      <w:r w:rsidR="00AA7FD3" w:rsidRPr="00943385">
        <w:rPr>
          <w:rFonts w:ascii="Arial" w:hAnsi="Arial" w:cs="Arial"/>
          <w:sz w:val="22"/>
          <w:szCs w:val="22"/>
          <w:lang w:val="bs-Latn-BA"/>
        </w:rPr>
        <w:t xml:space="preserve"> Općinskog suda u </w:t>
      </w:r>
      <w:r w:rsidR="006A6C8E">
        <w:rPr>
          <w:rFonts w:ascii="Arial" w:hAnsi="Arial" w:cs="Arial"/>
          <w:sz w:val="22"/>
          <w:szCs w:val="22"/>
          <w:lang w:val="bs-Latn-BA"/>
        </w:rPr>
        <w:t>.........</w:t>
      </w:r>
      <w:r w:rsidR="007F110B" w:rsidRPr="00943385">
        <w:rPr>
          <w:rStyle w:val="Strong"/>
          <w:rFonts w:ascii="Arial" w:hAnsi="Arial" w:cs="Arial"/>
          <w:b w:val="0"/>
          <w:sz w:val="22"/>
          <w:szCs w:val="22"/>
          <w:lang w:val="bs-Latn-BA"/>
        </w:rPr>
        <w:t>,</w:t>
      </w:r>
      <w:r w:rsidR="00000FB1" w:rsidRPr="0094338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A75B1" w:rsidRPr="00943385">
        <w:rPr>
          <w:rStyle w:val="Strong"/>
          <w:rFonts w:ascii="Arial" w:hAnsi="Arial" w:cs="Arial"/>
          <w:b w:val="0"/>
          <w:sz w:val="22"/>
          <w:szCs w:val="22"/>
          <w:lang w:val="bs-Latn-BA"/>
        </w:rPr>
        <w:t>zbog dis</w:t>
      </w:r>
      <w:r w:rsidR="00B82106" w:rsidRPr="00943385">
        <w:rPr>
          <w:rStyle w:val="Strong"/>
          <w:rFonts w:ascii="Arial" w:hAnsi="Arial" w:cs="Arial"/>
          <w:b w:val="0"/>
          <w:sz w:val="22"/>
          <w:szCs w:val="22"/>
          <w:lang w:val="bs-Latn-BA"/>
        </w:rPr>
        <w:t>ciplinskih prekršaja iz čl</w:t>
      </w:r>
      <w:r w:rsidR="00580446" w:rsidRPr="00943385">
        <w:rPr>
          <w:rStyle w:val="Strong"/>
          <w:rFonts w:ascii="Arial" w:hAnsi="Arial" w:cs="Arial"/>
          <w:b w:val="0"/>
          <w:sz w:val="22"/>
          <w:szCs w:val="22"/>
          <w:lang w:val="bs-Latn-BA"/>
        </w:rPr>
        <w:t>ana</w:t>
      </w:r>
      <w:r w:rsidR="007F110B" w:rsidRPr="00943385">
        <w:rPr>
          <w:rFonts w:ascii="Arial" w:hAnsi="Arial" w:cs="Arial"/>
          <w:sz w:val="22"/>
          <w:szCs w:val="22"/>
          <w:lang w:val="bs-Latn-BA"/>
        </w:rPr>
        <w:t xml:space="preserve"> 5</w:t>
      </w:r>
      <w:r w:rsidR="00AA7FD3" w:rsidRPr="00943385">
        <w:rPr>
          <w:rFonts w:ascii="Arial" w:hAnsi="Arial" w:cs="Arial"/>
          <w:sz w:val="22"/>
          <w:szCs w:val="22"/>
          <w:lang w:val="bs-Latn-BA"/>
        </w:rPr>
        <w:t>6</w:t>
      </w:r>
      <w:r w:rsidR="007F110B" w:rsidRPr="00943385">
        <w:rPr>
          <w:rFonts w:ascii="Arial" w:hAnsi="Arial" w:cs="Arial"/>
          <w:sz w:val="22"/>
          <w:szCs w:val="22"/>
          <w:lang w:val="bs-Latn-BA"/>
        </w:rPr>
        <w:t xml:space="preserve">. tačka </w:t>
      </w:r>
      <w:r w:rsidR="00072907" w:rsidRPr="00943385">
        <w:rPr>
          <w:rFonts w:ascii="Arial" w:hAnsi="Arial" w:cs="Arial"/>
          <w:sz w:val="22"/>
          <w:szCs w:val="22"/>
          <w:lang w:val="bs-Latn-BA"/>
        </w:rPr>
        <w:t>10</w:t>
      </w:r>
      <w:r w:rsidR="007B406C" w:rsidRPr="00943385">
        <w:rPr>
          <w:rFonts w:ascii="Arial" w:hAnsi="Arial" w:cs="Arial"/>
          <w:sz w:val="22"/>
          <w:szCs w:val="22"/>
          <w:lang w:val="bs-Latn-BA"/>
        </w:rPr>
        <w:t>.</w:t>
      </w:r>
      <w:r w:rsidR="007B406C" w:rsidRPr="00943385">
        <w:rPr>
          <w:rFonts w:ascii="Arial" w:hAnsi="Arial" w:cs="Arial"/>
          <w:i/>
          <w:noProof/>
          <w:sz w:val="22"/>
          <w:szCs w:val="22"/>
          <w:lang w:val="bs-Latn-BA"/>
        </w:rPr>
        <w:t xml:space="preserve"> </w:t>
      </w:r>
      <w:r w:rsidR="007B406C" w:rsidRPr="00943385">
        <w:rPr>
          <w:rFonts w:ascii="Arial" w:hAnsi="Arial" w:cs="Arial"/>
          <w:noProof/>
          <w:sz w:val="22"/>
          <w:szCs w:val="22"/>
          <w:lang w:val="bs-Latn-BA"/>
        </w:rPr>
        <w:t>Zakona o VSTV-u BiH</w:t>
      </w:r>
      <w:r w:rsidR="007F110B" w:rsidRPr="00943385">
        <w:rPr>
          <w:rFonts w:ascii="Arial" w:hAnsi="Arial" w:cs="Arial"/>
          <w:sz w:val="22"/>
          <w:szCs w:val="22"/>
          <w:lang w:val="bs-Latn-BA"/>
        </w:rPr>
        <w:t xml:space="preserve">: </w:t>
      </w:r>
      <w:r w:rsidR="00072907" w:rsidRPr="00943385">
        <w:rPr>
          <w:rFonts w:ascii="Arial" w:hAnsi="Arial" w:cs="Arial"/>
          <w:sz w:val="22"/>
          <w:szCs w:val="22"/>
          <w:lang w:val="bs-Latn-BA"/>
        </w:rPr>
        <w:t>„</w:t>
      </w:r>
      <w:r w:rsidR="00072907" w:rsidRPr="00943385">
        <w:rPr>
          <w:rFonts w:ascii="Arial" w:hAnsi="Arial" w:cs="Arial"/>
          <w:i/>
          <w:sz w:val="22"/>
          <w:szCs w:val="22"/>
          <w:lang w:val="bs-Latn-BA"/>
        </w:rPr>
        <w:t xml:space="preserve">neopravdano </w:t>
      </w:r>
      <w:proofErr w:type="spellStart"/>
      <w:r w:rsidR="00072907" w:rsidRPr="00943385">
        <w:rPr>
          <w:rFonts w:ascii="Arial" w:hAnsi="Arial" w:cs="Arial"/>
          <w:i/>
          <w:sz w:val="22"/>
          <w:szCs w:val="22"/>
          <w:lang w:val="bs-Latn-BA"/>
        </w:rPr>
        <w:t>kašnjenje</w:t>
      </w:r>
      <w:proofErr w:type="spellEnd"/>
      <w:r w:rsidR="00072907" w:rsidRPr="00943385">
        <w:rPr>
          <w:rFonts w:ascii="Arial" w:hAnsi="Arial" w:cs="Arial"/>
          <w:i/>
          <w:sz w:val="22"/>
          <w:szCs w:val="22"/>
          <w:lang w:val="bs-Latn-BA"/>
        </w:rPr>
        <w:t xml:space="preserve"> u izradi odluka ili u drugim radnjama u vezi s obavljanjem dužnosti sudije ili bilo kakvo drugo ponovljeno nepoštivanje dužnosti sudija</w:t>
      </w:r>
      <w:r w:rsidR="00072907" w:rsidRPr="00943385">
        <w:rPr>
          <w:rFonts w:ascii="Arial" w:hAnsi="Arial" w:cs="Arial"/>
          <w:sz w:val="22"/>
          <w:szCs w:val="22"/>
          <w:lang w:val="bs-Latn-BA"/>
        </w:rPr>
        <w:t>“</w:t>
      </w:r>
      <w:r w:rsidRPr="00943385">
        <w:rPr>
          <w:rFonts w:ascii="Arial" w:hAnsi="Arial" w:cs="Arial"/>
          <w:i/>
          <w:sz w:val="22"/>
          <w:szCs w:val="22"/>
          <w:lang w:val="bs-Latn-BA"/>
        </w:rPr>
        <w:t>.</w:t>
      </w:r>
      <w:r w:rsidR="005F4581" w:rsidRPr="00943385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ED48FC" w:rsidRPr="00943385" w:rsidRDefault="005F4581" w:rsidP="005F4581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ab/>
      </w:r>
    </w:p>
    <w:p w:rsidR="00333F82" w:rsidRPr="00943385" w:rsidRDefault="00333F82" w:rsidP="00333F82">
      <w:pPr>
        <w:pStyle w:val="Header"/>
        <w:tabs>
          <w:tab w:val="clear" w:pos="4320"/>
          <w:tab w:val="clear" w:pos="8640"/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ab/>
        <w:t xml:space="preserve">U toku disciplinskog postupka, Ured disciplinskog tužioca je </w:t>
      </w:r>
      <w:r w:rsidR="00943385" w:rsidRPr="00943385">
        <w:rPr>
          <w:rFonts w:ascii="Arial" w:hAnsi="Arial" w:cs="Arial"/>
          <w:sz w:val="22"/>
          <w:szCs w:val="22"/>
          <w:lang w:val="bs-Latn-BA"/>
        </w:rPr>
        <w:t>18.11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.2022. godine, podnio Prvostepenoj disciplinskoj komisiji, Sporazum o zajedničkoj saglasnosti o utvrđivanju disciplinske odgovornosti (u daljem tekstu: </w:t>
      </w:r>
      <w:r w:rsidR="00943385" w:rsidRPr="00943385">
        <w:rPr>
          <w:rFonts w:ascii="Arial" w:hAnsi="Arial" w:cs="Arial"/>
          <w:sz w:val="22"/>
          <w:szCs w:val="22"/>
          <w:lang w:val="bs-Latn-BA"/>
        </w:rPr>
        <w:t>Sporazum), zaključen dana 18</w:t>
      </w:r>
      <w:r w:rsidRPr="00943385">
        <w:rPr>
          <w:rFonts w:ascii="Arial" w:hAnsi="Arial" w:cs="Arial"/>
          <w:sz w:val="22"/>
          <w:szCs w:val="22"/>
          <w:lang w:val="bs-Latn-BA"/>
        </w:rPr>
        <w:t>.</w:t>
      </w:r>
      <w:r w:rsidR="00943385" w:rsidRPr="00943385">
        <w:rPr>
          <w:rFonts w:ascii="Arial" w:hAnsi="Arial" w:cs="Arial"/>
          <w:sz w:val="22"/>
          <w:szCs w:val="22"/>
          <w:lang w:val="bs-Latn-BA"/>
        </w:rPr>
        <w:t>11</w:t>
      </w:r>
      <w:r w:rsidRPr="00943385">
        <w:rPr>
          <w:rFonts w:ascii="Arial" w:hAnsi="Arial" w:cs="Arial"/>
          <w:sz w:val="22"/>
          <w:szCs w:val="22"/>
          <w:lang w:val="bs-Latn-BA"/>
        </w:rPr>
        <w:t>.2022. godine, između Ureda disciplinskog tužioca i tužen</w:t>
      </w:r>
      <w:r w:rsidR="00943385" w:rsidRPr="00943385">
        <w:rPr>
          <w:rFonts w:ascii="Arial" w:hAnsi="Arial" w:cs="Arial"/>
          <w:sz w:val="22"/>
          <w:szCs w:val="22"/>
          <w:lang w:val="bs-Latn-BA"/>
        </w:rPr>
        <w:t>e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943385" w:rsidRPr="00943385">
        <w:rPr>
          <w:rFonts w:ascii="Arial" w:hAnsi="Arial" w:cs="Arial"/>
          <w:sz w:val="22"/>
          <w:szCs w:val="22"/>
          <w:lang w:val="bs-Latn-BA"/>
        </w:rPr>
        <w:t>N</w:t>
      </w:r>
      <w:r w:rsidR="006A6C8E">
        <w:rPr>
          <w:rFonts w:ascii="Arial" w:hAnsi="Arial" w:cs="Arial"/>
          <w:sz w:val="22"/>
          <w:szCs w:val="22"/>
          <w:lang w:val="bs-Latn-BA"/>
        </w:rPr>
        <w:t>.</w:t>
      </w:r>
      <w:r w:rsidR="00943385" w:rsidRPr="00943385">
        <w:rPr>
          <w:rFonts w:ascii="Arial" w:hAnsi="Arial" w:cs="Arial"/>
          <w:sz w:val="22"/>
          <w:szCs w:val="22"/>
          <w:lang w:val="bs-Latn-BA"/>
        </w:rPr>
        <w:t xml:space="preserve"> G</w:t>
      </w:r>
      <w:r w:rsidR="006A6C8E">
        <w:rPr>
          <w:rFonts w:ascii="Arial" w:hAnsi="Arial" w:cs="Arial"/>
          <w:sz w:val="22"/>
          <w:szCs w:val="22"/>
          <w:lang w:val="bs-Latn-BA"/>
        </w:rPr>
        <w:t>.</w:t>
      </w:r>
      <w:r w:rsidR="00943385" w:rsidRPr="00943385">
        <w:rPr>
          <w:rFonts w:ascii="Arial" w:hAnsi="Arial" w:cs="Arial"/>
          <w:sz w:val="22"/>
          <w:szCs w:val="22"/>
          <w:lang w:val="bs-Latn-BA"/>
        </w:rPr>
        <w:t xml:space="preserve"> M</w:t>
      </w:r>
      <w:r w:rsidR="006A6C8E">
        <w:rPr>
          <w:rFonts w:ascii="Arial" w:hAnsi="Arial" w:cs="Arial"/>
          <w:sz w:val="22"/>
          <w:szCs w:val="22"/>
          <w:lang w:val="bs-Latn-BA"/>
        </w:rPr>
        <w:t>.</w:t>
      </w:r>
      <w:r w:rsidR="00AA7FD3" w:rsidRPr="00943385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AA7FD3" w:rsidRPr="00943385">
        <w:rPr>
          <w:rFonts w:ascii="Arial" w:hAnsi="Arial" w:cs="Arial"/>
          <w:sz w:val="22"/>
          <w:szCs w:val="22"/>
          <w:lang w:val="bs-Latn-BA"/>
        </w:rPr>
        <w:t>su</w:t>
      </w:r>
      <w:r w:rsidR="00943385" w:rsidRPr="00943385">
        <w:rPr>
          <w:rFonts w:ascii="Arial" w:hAnsi="Arial" w:cs="Arial"/>
          <w:sz w:val="22"/>
          <w:szCs w:val="22"/>
          <w:lang w:val="bs-Latn-BA"/>
        </w:rPr>
        <w:t>tkinje</w:t>
      </w:r>
      <w:r w:rsidR="00AA7FD3" w:rsidRPr="00943385">
        <w:rPr>
          <w:rFonts w:ascii="Arial" w:hAnsi="Arial" w:cs="Arial"/>
          <w:sz w:val="22"/>
          <w:szCs w:val="22"/>
          <w:lang w:val="bs-Latn-BA"/>
        </w:rPr>
        <w:t xml:space="preserve"> Općinskog suda u </w:t>
      </w:r>
      <w:r w:rsidR="006A6C8E">
        <w:rPr>
          <w:rFonts w:ascii="Arial" w:hAnsi="Arial" w:cs="Arial"/>
          <w:sz w:val="22"/>
          <w:szCs w:val="22"/>
          <w:lang w:val="bs-Latn-BA"/>
        </w:rPr>
        <w:t>..........</w:t>
      </w:r>
      <w:r w:rsidRPr="00943385">
        <w:rPr>
          <w:rFonts w:ascii="Arial" w:hAnsi="Arial" w:cs="Arial"/>
          <w:sz w:val="22"/>
          <w:szCs w:val="22"/>
          <w:lang w:val="bs-Latn-BA"/>
        </w:rPr>
        <w:t>.</w:t>
      </w:r>
    </w:p>
    <w:p w:rsidR="00333F82" w:rsidRPr="00943385" w:rsidRDefault="00333F82" w:rsidP="00333F82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bs-Latn-BA"/>
        </w:rPr>
      </w:pPr>
    </w:p>
    <w:p w:rsidR="00333F82" w:rsidRPr="00943385" w:rsidRDefault="00333F82" w:rsidP="00AA7FD3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ab/>
      </w:r>
      <w:r w:rsidR="00AA7FD3" w:rsidRPr="00943385">
        <w:rPr>
          <w:rFonts w:ascii="Arial" w:hAnsi="Arial" w:cs="Arial"/>
          <w:sz w:val="22"/>
          <w:szCs w:val="22"/>
          <w:lang w:val="bs-Latn-BA"/>
        </w:rPr>
        <w:t>Navedenim Sporazumom, tužen</w:t>
      </w:r>
      <w:r w:rsidR="00943385" w:rsidRPr="00943385">
        <w:rPr>
          <w:rFonts w:ascii="Arial" w:hAnsi="Arial" w:cs="Arial"/>
          <w:sz w:val="22"/>
          <w:szCs w:val="22"/>
          <w:lang w:val="bs-Latn-BA"/>
        </w:rPr>
        <w:t>a je dobrovoljno prihvatila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 odgovornost za disciplinski prekršaj iz čl. 56. </w:t>
      </w:r>
      <w:r w:rsidR="00943385" w:rsidRPr="00943385">
        <w:rPr>
          <w:rFonts w:ascii="Arial" w:hAnsi="Arial" w:cs="Arial"/>
          <w:sz w:val="22"/>
          <w:szCs w:val="22"/>
          <w:lang w:val="bs-Latn-BA"/>
        </w:rPr>
        <w:t>točka 10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. Zakona o VSTV-u BiH, počinjen na način opisan u disciplinskoj tužbi, broj: </w:t>
      </w:r>
      <w:r w:rsidR="00943385" w:rsidRPr="00943385">
        <w:rPr>
          <w:rFonts w:ascii="Arial" w:hAnsi="Arial" w:cs="Arial"/>
          <w:sz w:val="22"/>
          <w:szCs w:val="22"/>
          <w:lang w:val="bs-Latn-BA"/>
        </w:rPr>
        <w:t>UDT DD 012084 22 od 07</w:t>
      </w:r>
      <w:r w:rsidRPr="00943385">
        <w:rPr>
          <w:rFonts w:ascii="Arial" w:hAnsi="Arial" w:cs="Arial"/>
          <w:sz w:val="22"/>
          <w:szCs w:val="22"/>
          <w:lang w:val="bs-Latn-BA"/>
        </w:rPr>
        <w:t>.0</w:t>
      </w:r>
      <w:r w:rsidR="00943385" w:rsidRPr="00943385">
        <w:rPr>
          <w:rFonts w:ascii="Arial" w:hAnsi="Arial" w:cs="Arial"/>
          <w:sz w:val="22"/>
          <w:szCs w:val="22"/>
          <w:lang w:val="bs-Latn-BA"/>
        </w:rPr>
        <w:t>7</w:t>
      </w:r>
      <w:r w:rsidRPr="00943385">
        <w:rPr>
          <w:rFonts w:ascii="Arial" w:hAnsi="Arial" w:cs="Arial"/>
          <w:sz w:val="22"/>
          <w:szCs w:val="22"/>
          <w:lang w:val="bs-Latn-BA"/>
        </w:rPr>
        <w:t>.2022. godine, kao i u izreci ove odluke.</w:t>
      </w:r>
    </w:p>
    <w:p w:rsidR="00333F82" w:rsidRPr="00943385" w:rsidRDefault="00333F82" w:rsidP="005F458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33F82" w:rsidRPr="00943385" w:rsidRDefault="00ED48FC" w:rsidP="00333F82">
      <w:pPr>
        <w:spacing w:line="240" w:lineRule="exact"/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ab/>
      </w:r>
      <w:r w:rsidR="00333F82" w:rsidRPr="00943385">
        <w:rPr>
          <w:rFonts w:ascii="Arial" w:hAnsi="Arial" w:cs="Arial"/>
          <w:sz w:val="22"/>
          <w:szCs w:val="22"/>
          <w:lang w:val="bs-Latn-BA"/>
        </w:rPr>
        <w:t xml:space="preserve">U pogledu disciplinske mjere stranke su se složile </w:t>
      </w:r>
      <w:r w:rsidR="00AA7FD3" w:rsidRPr="00943385">
        <w:rPr>
          <w:rFonts w:ascii="Arial" w:hAnsi="Arial" w:cs="Arial"/>
          <w:sz w:val="22"/>
          <w:szCs w:val="22"/>
          <w:lang w:val="bs-Latn-BA"/>
        </w:rPr>
        <w:t>da se tuženom</w:t>
      </w:r>
      <w:r w:rsidR="00333F82" w:rsidRPr="00943385">
        <w:rPr>
          <w:rFonts w:ascii="Arial" w:hAnsi="Arial" w:cs="Arial"/>
          <w:sz w:val="22"/>
          <w:szCs w:val="22"/>
          <w:lang w:val="bs-Latn-BA"/>
        </w:rPr>
        <w:t xml:space="preserve">, u skladu sa čl. 58. i 59. Zakona o VSTV-u BiH, izrekne disciplinska mjera iz člana 58. stav 1. tačka c) Zakona o VSTV-u BiH i to Smanjenje plaće za od </w:t>
      </w:r>
      <w:r w:rsidR="00AA7FD3" w:rsidRPr="00943385">
        <w:rPr>
          <w:rFonts w:ascii="Arial" w:hAnsi="Arial" w:cs="Arial"/>
          <w:sz w:val="22"/>
          <w:szCs w:val="22"/>
          <w:lang w:val="bs-Latn-BA"/>
        </w:rPr>
        <w:t>5</w:t>
      </w:r>
      <w:r w:rsidR="00333F82" w:rsidRPr="00943385">
        <w:rPr>
          <w:rFonts w:ascii="Arial" w:hAnsi="Arial" w:cs="Arial"/>
          <w:sz w:val="22"/>
          <w:szCs w:val="22"/>
          <w:lang w:val="bs-Latn-BA"/>
        </w:rPr>
        <w:t>% (</w:t>
      </w:r>
      <w:r w:rsidR="00AA7FD3" w:rsidRPr="00943385">
        <w:rPr>
          <w:rFonts w:ascii="Arial" w:hAnsi="Arial" w:cs="Arial"/>
          <w:sz w:val="22"/>
          <w:szCs w:val="22"/>
          <w:lang w:val="bs-Latn-BA"/>
        </w:rPr>
        <w:t>pet</w:t>
      </w:r>
      <w:r w:rsidR="00943385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 w:rsidR="00AA7FD3" w:rsidRPr="00943385">
        <w:rPr>
          <w:rFonts w:ascii="Arial" w:hAnsi="Arial" w:cs="Arial"/>
          <w:sz w:val="22"/>
          <w:szCs w:val="22"/>
          <w:lang w:val="bs-Latn-BA"/>
        </w:rPr>
        <w:t>od</w:t>
      </w:r>
      <w:r w:rsidR="00333F82" w:rsidRPr="00943385">
        <w:rPr>
          <w:rFonts w:ascii="Arial" w:hAnsi="Arial" w:cs="Arial"/>
          <w:sz w:val="22"/>
          <w:szCs w:val="22"/>
          <w:lang w:val="bs-Latn-BA"/>
        </w:rPr>
        <w:t>sto</w:t>
      </w:r>
      <w:proofErr w:type="spellEnd"/>
      <w:r w:rsidR="00333F82" w:rsidRPr="00943385">
        <w:rPr>
          <w:rFonts w:ascii="Arial" w:hAnsi="Arial" w:cs="Arial"/>
          <w:sz w:val="22"/>
          <w:szCs w:val="22"/>
          <w:lang w:val="bs-Latn-BA"/>
        </w:rPr>
        <w:t>) na period od 3 (tri) mjeseca.</w:t>
      </w:r>
    </w:p>
    <w:p w:rsidR="00333F82" w:rsidRPr="00943385" w:rsidRDefault="00333F82" w:rsidP="00333F82">
      <w:pPr>
        <w:spacing w:line="240" w:lineRule="exact"/>
        <w:jc w:val="both"/>
        <w:rPr>
          <w:rFonts w:ascii="Arial" w:hAnsi="Arial" w:cs="Arial"/>
          <w:sz w:val="22"/>
          <w:szCs w:val="22"/>
          <w:lang w:val="bs-Latn-BA"/>
        </w:rPr>
      </w:pPr>
    </w:p>
    <w:p w:rsidR="00943385" w:rsidRPr="00943385" w:rsidRDefault="00EC38F1" w:rsidP="00943385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bCs/>
          <w:iCs/>
          <w:color w:val="000000"/>
          <w:sz w:val="22"/>
          <w:szCs w:val="22"/>
          <w:lang w:val="bs-Latn-BA"/>
        </w:rPr>
        <w:tab/>
        <w:t xml:space="preserve">Prilikom predlaganja disciplinske mjere, strane su odlučile da se, u smislu člana 59. Zakona o VSTV-u BiH, uzmu u obzir kao olakšavajuće okolnosti </w:t>
      </w:r>
      <w:r w:rsidR="00943385" w:rsidRPr="00943385">
        <w:rPr>
          <w:rFonts w:ascii="Arial" w:hAnsi="Arial" w:cs="Arial"/>
          <w:sz w:val="22"/>
          <w:szCs w:val="22"/>
          <w:lang w:val="bs-Latn-BA"/>
        </w:rPr>
        <w:t>na strani tužene, činjenica da je tužena sudija sa dugogodišnjim iskustvom u pravosuđu, da se radi o jednom disciplinskom prekršaju, da je u toku istrage i nakon pokretanja disciplinskog postupka u potpunosti i iskreno sarađivala sa Uredom, te izrazila žaljenje i kajanje zbog počinjenog prekršaja.</w:t>
      </w:r>
      <w:r w:rsidR="00943385" w:rsidRPr="00943385">
        <w:rPr>
          <w:rFonts w:ascii="Arial" w:hAnsi="Arial" w:cs="Arial"/>
          <w:bCs/>
          <w:iCs/>
          <w:color w:val="000000"/>
          <w:sz w:val="22"/>
          <w:szCs w:val="22"/>
          <w:lang w:val="bs-Latn-BA"/>
        </w:rPr>
        <w:t xml:space="preserve"> Također, strane smatraju da je, kao olakšavajuću okolnost, potrebno cijeniti da</w:t>
      </w:r>
      <w:r w:rsidR="00943385" w:rsidRPr="00943385">
        <w:rPr>
          <w:rFonts w:ascii="Arial" w:hAnsi="Arial" w:cs="Arial"/>
          <w:sz w:val="22"/>
          <w:szCs w:val="22"/>
          <w:lang w:val="bs-Latn-BA"/>
        </w:rPr>
        <w:t xml:space="preserve"> je tužena kroz dosadašnje rezultate rada iskazala visok stepen stručnosti i posvećenosti, da je u 2020. godini ostvarila godišnju normu od 98,90 %, a u 2021. godini godišnju normu od 114,53 %, da je u periodu počinjenja disciplinskog prekršaja imala veliki broj zaduženih predmeta, te je uvidom u izvještaje o radu sudije, utvrđeno da je sudija u periodu </w:t>
      </w:r>
      <w:r w:rsidR="00943385" w:rsidRPr="00943385">
        <w:rPr>
          <w:rFonts w:ascii="Arial" w:hAnsi="Arial" w:cs="Arial"/>
          <w:color w:val="000000"/>
          <w:sz w:val="22"/>
          <w:szCs w:val="22"/>
          <w:lang w:val="bs-Latn-BA"/>
        </w:rPr>
        <w:t>od 01.05.2021. godine pa do 31.03.2022. godine riješila ukupno 469 predmeta.</w:t>
      </w:r>
    </w:p>
    <w:p w:rsidR="00EC38F1" w:rsidRPr="00943385" w:rsidRDefault="00EC38F1" w:rsidP="00EC38F1">
      <w:pPr>
        <w:autoSpaceDE w:val="0"/>
        <w:autoSpaceDN w:val="0"/>
        <w:adjustRightInd w:val="0"/>
        <w:jc w:val="both"/>
        <w:rPr>
          <w:rFonts w:ascii="Arial" w:hAnsi="Arial" w:cs="Arial"/>
          <w:bCs/>
          <w:iCs/>
          <w:color w:val="000000"/>
          <w:sz w:val="22"/>
          <w:szCs w:val="22"/>
          <w:lang w:val="bs-Latn-BA"/>
        </w:rPr>
      </w:pPr>
    </w:p>
    <w:p w:rsidR="00943385" w:rsidRPr="004E7F41" w:rsidRDefault="00EC38F1" w:rsidP="00943385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 w:rsidRPr="00943385">
        <w:rPr>
          <w:rFonts w:ascii="Arial" w:hAnsi="Arial" w:cs="Arial"/>
          <w:bCs/>
          <w:iCs/>
          <w:sz w:val="22"/>
          <w:szCs w:val="22"/>
          <w:lang w:val="bs-Latn-BA"/>
        </w:rPr>
        <w:tab/>
        <w:t xml:space="preserve">Strane su kao otežavajuću </w:t>
      </w:r>
      <w:r w:rsidR="00943385" w:rsidRPr="00204EAA">
        <w:rPr>
          <w:rFonts w:ascii="Arial" w:hAnsi="Arial" w:cs="Arial"/>
          <w:sz w:val="22"/>
          <w:szCs w:val="22"/>
          <w:lang w:val="bs-Latn-BA"/>
        </w:rPr>
        <w:t xml:space="preserve">cijenjena je činjenica </w:t>
      </w:r>
      <w:r w:rsidR="00943385">
        <w:rPr>
          <w:rFonts w:ascii="Arial" w:hAnsi="Arial" w:cs="Arial"/>
          <w:sz w:val="22"/>
          <w:szCs w:val="22"/>
          <w:lang w:val="bs-Latn-BA"/>
        </w:rPr>
        <w:t xml:space="preserve">da je tužena </w:t>
      </w:r>
      <w:r w:rsidR="00943385" w:rsidRPr="004E7F41">
        <w:rPr>
          <w:rFonts w:ascii="Arial" w:hAnsi="Arial" w:cs="Arial"/>
          <w:sz w:val="22"/>
          <w:szCs w:val="22"/>
          <w:lang w:val="bs-Latn-BA"/>
        </w:rPr>
        <w:t>Odlukom Visokog sudskog i tužilačkog vijeća BiH broj 11-07-6-150-2/2022 od 09.02.2022. godine, oglašena odgovo</w:t>
      </w:r>
      <w:r w:rsidR="001163FE">
        <w:rPr>
          <w:rFonts w:ascii="Arial" w:hAnsi="Arial" w:cs="Arial"/>
          <w:sz w:val="22"/>
          <w:szCs w:val="22"/>
          <w:lang w:val="bs-Latn-BA"/>
        </w:rPr>
        <w:t>r</w:t>
      </w:r>
      <w:r w:rsidR="00943385" w:rsidRPr="004E7F41">
        <w:rPr>
          <w:rFonts w:ascii="Arial" w:hAnsi="Arial" w:cs="Arial"/>
          <w:sz w:val="22"/>
          <w:szCs w:val="22"/>
          <w:lang w:val="bs-Latn-BA"/>
        </w:rPr>
        <w:t xml:space="preserve">nom za disciplinski prekršaj iz člana 56. tačka 8. Zakona o Visokom sudskom i tužilačkom vijeću BiH, te je tuženoj izrečena disciplinska mjera: </w:t>
      </w:r>
      <w:r w:rsidR="00943385" w:rsidRPr="004E7F41">
        <w:rPr>
          <w:rFonts w:ascii="Arial" w:hAnsi="Arial" w:cs="Arial"/>
          <w:i/>
          <w:sz w:val="22"/>
          <w:szCs w:val="22"/>
          <w:lang w:val="bs-Latn-BA"/>
        </w:rPr>
        <w:t>pismena opomena koja se javno ne objavljuje.</w:t>
      </w:r>
    </w:p>
    <w:p w:rsidR="00943385" w:rsidRPr="004E7F41" w:rsidRDefault="00943385" w:rsidP="00943385">
      <w:pPr>
        <w:tabs>
          <w:tab w:val="center" w:pos="4320"/>
          <w:tab w:val="right" w:pos="8640"/>
        </w:tabs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:rsidR="00943385" w:rsidRPr="004E7F41" w:rsidRDefault="00943385" w:rsidP="00943385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ab/>
      </w:r>
      <w:r w:rsidRPr="004E7F41">
        <w:rPr>
          <w:rFonts w:ascii="Arial" w:hAnsi="Arial" w:cs="Arial"/>
          <w:sz w:val="22"/>
          <w:szCs w:val="22"/>
          <w:lang w:val="bs-Latn-BA"/>
        </w:rPr>
        <w:t>Prilikom sporazumijevanja o disciplinskoj mjeri, stranke su posebno imale u vidu odredbe (2) (b) i (4) Smjernica VSTV-a BiH, kao i dosadašnju</w:t>
      </w:r>
      <w:r>
        <w:rPr>
          <w:rFonts w:ascii="Arial" w:hAnsi="Arial" w:cs="Arial"/>
          <w:sz w:val="22"/>
          <w:szCs w:val="22"/>
          <w:lang w:val="bs-Latn-BA"/>
        </w:rPr>
        <w:t xml:space="preserve"> disciplinsku praksu </w:t>
      </w:r>
      <w:r w:rsidRPr="004E7F41">
        <w:rPr>
          <w:rFonts w:ascii="Arial" w:hAnsi="Arial" w:cs="Arial"/>
          <w:sz w:val="22"/>
          <w:szCs w:val="22"/>
          <w:lang w:val="bs-Latn-BA"/>
        </w:rPr>
        <w:t>VSTV BiH</w:t>
      </w:r>
      <w:r w:rsidRPr="004E7F41">
        <w:rPr>
          <w:rFonts w:ascii="Arial" w:hAnsi="Arial" w:cs="Arial"/>
          <w:sz w:val="22"/>
          <w:szCs w:val="22"/>
          <w:lang w:val="hr-HR"/>
        </w:rPr>
        <w:t>,</w:t>
      </w:r>
      <w:r w:rsidRPr="004E7F41">
        <w:rPr>
          <w:rFonts w:ascii="Arial" w:hAnsi="Arial" w:cs="Arial"/>
          <w:sz w:val="22"/>
          <w:szCs w:val="22"/>
          <w:lang w:val="bs-Latn-BA"/>
        </w:rPr>
        <w:t xml:space="preserve"> u pogledu broja i vrste disciplinskih mjera koje su izrečene sudijama u sličnim slučajevima.</w:t>
      </w:r>
    </w:p>
    <w:p w:rsidR="003D2A75" w:rsidRPr="00943385" w:rsidRDefault="003D2A75" w:rsidP="00333F82">
      <w:pPr>
        <w:pStyle w:val="Default"/>
        <w:jc w:val="both"/>
        <w:rPr>
          <w:rFonts w:ascii="Arial" w:hAnsi="Arial" w:cs="Arial"/>
          <w:sz w:val="22"/>
          <w:szCs w:val="22"/>
          <w:lang w:val="bs-Latn-BA"/>
        </w:rPr>
      </w:pPr>
    </w:p>
    <w:p w:rsidR="003D2A75" w:rsidRPr="00943385" w:rsidRDefault="003D2A75" w:rsidP="00333F82">
      <w:pPr>
        <w:pStyle w:val="Default"/>
        <w:jc w:val="both"/>
        <w:rPr>
          <w:rFonts w:ascii="Arial" w:hAnsi="Arial" w:cs="Arial"/>
          <w:color w:val="FF0000"/>
          <w:sz w:val="22"/>
          <w:szCs w:val="22"/>
          <w:lang w:val="bs-Latn-BA"/>
        </w:rPr>
      </w:pPr>
      <w:r w:rsidRPr="00943385">
        <w:rPr>
          <w:rFonts w:ascii="Arial" w:hAnsi="Arial" w:cs="Arial"/>
          <w:color w:val="FF0000"/>
          <w:sz w:val="22"/>
          <w:szCs w:val="22"/>
          <w:lang w:val="bs-Latn-BA"/>
        </w:rPr>
        <w:tab/>
      </w:r>
      <w:r w:rsidR="00333F82" w:rsidRPr="00943385">
        <w:rPr>
          <w:rFonts w:ascii="Arial" w:hAnsi="Arial" w:cs="Arial"/>
          <w:color w:val="auto"/>
          <w:sz w:val="22"/>
          <w:szCs w:val="22"/>
          <w:lang w:val="bs-Latn-BA"/>
        </w:rPr>
        <w:t>Razmatrajući podneseni prijedlog sporazuma, Prvostepena disciplinska komisija nalazi da je navedeni Sporazum zaključen u skladu sa odredbom člana 69. stav 1. Zakona o VSTV-u BiH</w:t>
      </w:r>
      <w:r w:rsidRPr="00943385">
        <w:rPr>
          <w:rFonts w:ascii="Arial" w:hAnsi="Arial" w:cs="Arial"/>
          <w:color w:val="auto"/>
          <w:sz w:val="22"/>
          <w:szCs w:val="22"/>
          <w:lang w:val="bs-Latn-BA"/>
        </w:rPr>
        <w:t xml:space="preserve">. </w:t>
      </w:r>
    </w:p>
    <w:p w:rsidR="003D2A75" w:rsidRPr="00943385" w:rsidRDefault="003D2A75" w:rsidP="00333F82">
      <w:pPr>
        <w:pStyle w:val="Default"/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ab/>
      </w:r>
    </w:p>
    <w:p w:rsidR="003D2A75" w:rsidRPr="00943385" w:rsidRDefault="003D2A75" w:rsidP="00333F82">
      <w:pPr>
        <w:pStyle w:val="Default"/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ab/>
        <w:t>Iz Sporazuma nesumnjivo proističe da je između stranaka u disciplinskom postupku postignuta saglasnost o utvrđivanju d</w:t>
      </w:r>
      <w:r w:rsidR="00EC38F1" w:rsidRPr="00943385">
        <w:rPr>
          <w:rFonts w:ascii="Arial" w:hAnsi="Arial" w:cs="Arial"/>
          <w:sz w:val="22"/>
          <w:szCs w:val="22"/>
          <w:lang w:val="bs-Latn-BA"/>
        </w:rPr>
        <w:t>isciplinske odgovornosti tužen</w:t>
      </w:r>
      <w:r w:rsidR="00943385">
        <w:rPr>
          <w:rFonts w:ascii="Arial" w:hAnsi="Arial" w:cs="Arial"/>
          <w:sz w:val="22"/>
          <w:szCs w:val="22"/>
          <w:lang w:val="bs-Latn-BA"/>
        </w:rPr>
        <w:t>e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 za počinjeni disciplinski prekršaj kako je to navedeno u izreci ove odluke, kao i saglasnost u pogledu disciplinske mjere koja se ima izreći.</w:t>
      </w:r>
    </w:p>
    <w:p w:rsidR="003D2A75" w:rsidRPr="00943385" w:rsidRDefault="003D2A75" w:rsidP="00333F82">
      <w:pPr>
        <w:pStyle w:val="Default"/>
        <w:jc w:val="both"/>
        <w:rPr>
          <w:rFonts w:ascii="Arial" w:hAnsi="Arial" w:cs="Arial"/>
          <w:sz w:val="22"/>
          <w:szCs w:val="22"/>
          <w:lang w:val="bs-Latn-BA"/>
        </w:rPr>
      </w:pPr>
    </w:p>
    <w:p w:rsidR="003D2A75" w:rsidRPr="00943385" w:rsidRDefault="003D2A75" w:rsidP="003D2A75">
      <w:pPr>
        <w:pStyle w:val="Default"/>
        <w:jc w:val="both"/>
        <w:rPr>
          <w:rFonts w:ascii="Arial" w:hAnsi="Arial" w:cs="Arial"/>
          <w:bCs/>
          <w:iCs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ab/>
      </w:r>
      <w:r w:rsidRPr="00943385">
        <w:rPr>
          <w:rFonts w:ascii="Arial" w:hAnsi="Arial" w:cs="Arial"/>
          <w:bCs/>
          <w:iCs/>
          <w:sz w:val="22"/>
          <w:szCs w:val="22"/>
          <w:lang w:val="bs-Latn-BA"/>
        </w:rPr>
        <w:t xml:space="preserve">Cijeneći naprijed navedene okolnosti ova komisija smatra da je navedena disciplinska mjera </w:t>
      </w:r>
      <w:r w:rsidRPr="00943385">
        <w:rPr>
          <w:rFonts w:ascii="Arial" w:hAnsi="Arial" w:cs="Arial"/>
          <w:sz w:val="22"/>
          <w:szCs w:val="22"/>
          <w:lang w:val="bs-Latn-BA"/>
        </w:rPr>
        <w:t xml:space="preserve">Smanjenje plaće za </w:t>
      </w:r>
      <w:r w:rsidR="00EC38F1" w:rsidRPr="00943385">
        <w:rPr>
          <w:rFonts w:ascii="Arial" w:hAnsi="Arial" w:cs="Arial"/>
          <w:sz w:val="22"/>
          <w:szCs w:val="22"/>
          <w:lang w:val="bs-Latn-BA"/>
        </w:rPr>
        <w:t>5</w:t>
      </w:r>
      <w:r w:rsidRPr="00943385">
        <w:rPr>
          <w:rFonts w:ascii="Arial" w:hAnsi="Arial" w:cs="Arial"/>
          <w:sz w:val="22"/>
          <w:szCs w:val="22"/>
          <w:lang w:val="bs-Latn-BA"/>
        </w:rPr>
        <w:t>% (</w:t>
      </w:r>
      <w:r w:rsidR="00EC38F1" w:rsidRPr="00943385">
        <w:rPr>
          <w:rFonts w:ascii="Arial" w:hAnsi="Arial" w:cs="Arial"/>
          <w:sz w:val="22"/>
          <w:szCs w:val="22"/>
          <w:lang w:val="bs-Latn-BA"/>
        </w:rPr>
        <w:t xml:space="preserve">pet </w:t>
      </w:r>
      <w:proofErr w:type="spellStart"/>
      <w:r w:rsidR="00EC38F1" w:rsidRPr="00943385">
        <w:rPr>
          <w:rFonts w:ascii="Arial" w:hAnsi="Arial" w:cs="Arial"/>
          <w:sz w:val="22"/>
          <w:szCs w:val="22"/>
          <w:lang w:val="bs-Latn-BA"/>
        </w:rPr>
        <w:t>od</w:t>
      </w:r>
      <w:r w:rsidRPr="00943385">
        <w:rPr>
          <w:rFonts w:ascii="Arial" w:hAnsi="Arial" w:cs="Arial"/>
          <w:sz w:val="22"/>
          <w:szCs w:val="22"/>
          <w:lang w:val="bs-Latn-BA"/>
        </w:rPr>
        <w:t>sto</w:t>
      </w:r>
      <w:proofErr w:type="spellEnd"/>
      <w:r w:rsidRPr="00943385">
        <w:rPr>
          <w:rFonts w:ascii="Arial" w:hAnsi="Arial" w:cs="Arial"/>
          <w:sz w:val="22"/>
          <w:szCs w:val="22"/>
          <w:lang w:val="bs-Latn-BA"/>
        </w:rPr>
        <w:t>) na period od tri (3) mjeseca</w:t>
      </w:r>
      <w:r w:rsidRPr="00943385">
        <w:rPr>
          <w:rFonts w:ascii="Arial" w:hAnsi="Arial" w:cs="Arial"/>
          <w:bCs/>
          <w:iCs/>
          <w:sz w:val="22"/>
          <w:szCs w:val="22"/>
          <w:lang w:val="bs-Latn-BA"/>
        </w:rPr>
        <w:t xml:space="preserve"> adekvatna počinjenom disciplinskom prekršaju, kao i da se u skladu sa Smjernicama, da je dat odgovarajući značaj otežavajućim i olakšavajućim okolnostima, te da se ovakvom mjerom ostvaruje primarna svrha </w:t>
      </w:r>
      <w:r w:rsidR="004C0D5E" w:rsidRPr="00943385">
        <w:rPr>
          <w:rFonts w:ascii="Arial" w:hAnsi="Arial" w:cs="Arial"/>
          <w:bCs/>
          <w:iCs/>
          <w:sz w:val="22"/>
          <w:szCs w:val="22"/>
          <w:lang w:val="bs-Latn-BA"/>
        </w:rPr>
        <w:t xml:space="preserve">utvrđivanju </w:t>
      </w:r>
      <w:r w:rsidRPr="00943385">
        <w:rPr>
          <w:rFonts w:ascii="Arial" w:hAnsi="Arial" w:cs="Arial"/>
          <w:bCs/>
          <w:iCs/>
          <w:sz w:val="22"/>
          <w:szCs w:val="22"/>
          <w:lang w:val="bs-Latn-BA"/>
        </w:rPr>
        <w:t xml:space="preserve">disciplinske odgovornosti, odnosno </w:t>
      </w:r>
      <w:proofErr w:type="spellStart"/>
      <w:r w:rsidRPr="00943385">
        <w:rPr>
          <w:rFonts w:ascii="Arial" w:hAnsi="Arial" w:cs="Arial"/>
          <w:bCs/>
          <w:iCs/>
          <w:sz w:val="22"/>
          <w:szCs w:val="22"/>
          <w:lang w:val="bs-Latn-BA"/>
        </w:rPr>
        <w:t>održavanje</w:t>
      </w:r>
      <w:proofErr w:type="spellEnd"/>
      <w:r w:rsidRPr="00943385">
        <w:rPr>
          <w:rFonts w:ascii="Arial" w:hAnsi="Arial" w:cs="Arial"/>
          <w:bCs/>
          <w:iCs/>
          <w:sz w:val="22"/>
          <w:szCs w:val="22"/>
          <w:lang w:val="bs-Latn-BA"/>
        </w:rPr>
        <w:t xml:space="preserve"> najviših profesionalnih standarda i zaštita </w:t>
      </w:r>
      <w:proofErr w:type="spellStart"/>
      <w:r w:rsidRPr="00943385">
        <w:rPr>
          <w:rFonts w:ascii="Arial" w:hAnsi="Arial" w:cs="Arial"/>
          <w:bCs/>
          <w:iCs/>
          <w:sz w:val="22"/>
          <w:szCs w:val="22"/>
          <w:lang w:val="bs-Latn-BA"/>
        </w:rPr>
        <w:t>interesa</w:t>
      </w:r>
      <w:proofErr w:type="spellEnd"/>
      <w:r w:rsidRPr="00943385">
        <w:rPr>
          <w:rFonts w:ascii="Arial" w:hAnsi="Arial" w:cs="Arial"/>
          <w:bCs/>
          <w:iCs/>
          <w:sz w:val="22"/>
          <w:szCs w:val="22"/>
          <w:lang w:val="bs-Latn-BA"/>
        </w:rPr>
        <w:t xml:space="preserve"> javnosti, pravosudnih institucija i pravosudnog sistema, </w:t>
      </w:r>
      <w:r w:rsidR="004C0D5E" w:rsidRPr="00943385">
        <w:rPr>
          <w:rFonts w:ascii="Arial" w:hAnsi="Arial" w:cs="Arial"/>
          <w:bCs/>
          <w:iCs/>
          <w:sz w:val="22"/>
          <w:szCs w:val="22"/>
          <w:lang w:val="bs-Latn-BA"/>
        </w:rPr>
        <w:t xml:space="preserve">kao i da će se ovakvom mjerom </w:t>
      </w:r>
      <w:r w:rsidRPr="00943385">
        <w:rPr>
          <w:rFonts w:ascii="Arial" w:hAnsi="Arial" w:cs="Arial"/>
          <w:bCs/>
          <w:iCs/>
          <w:sz w:val="22"/>
          <w:szCs w:val="22"/>
          <w:lang w:val="bs-Latn-BA"/>
        </w:rPr>
        <w:t xml:space="preserve"> postići svrha </w:t>
      </w:r>
      <w:proofErr w:type="spellStart"/>
      <w:r w:rsidRPr="00943385">
        <w:rPr>
          <w:rFonts w:ascii="Arial" w:hAnsi="Arial" w:cs="Arial"/>
          <w:bCs/>
          <w:iCs/>
          <w:sz w:val="22"/>
          <w:szCs w:val="22"/>
          <w:lang w:val="bs-Latn-BA"/>
        </w:rPr>
        <w:t>kažnjavanja</w:t>
      </w:r>
      <w:proofErr w:type="spellEnd"/>
      <w:r w:rsidRPr="00943385">
        <w:rPr>
          <w:rFonts w:ascii="Arial" w:hAnsi="Arial" w:cs="Arial"/>
          <w:bCs/>
          <w:iCs/>
          <w:sz w:val="22"/>
          <w:szCs w:val="22"/>
          <w:lang w:val="bs-Latn-BA"/>
        </w:rPr>
        <w:t>, kako specijalne tako i generalne prevencije. Također, cijenjena je i dosadašnja disciplinska praksa VSTV-a BiH u pogledu izrečenih disciplinskih mjera u sličnim situacijama.</w:t>
      </w:r>
    </w:p>
    <w:p w:rsidR="008E1607" w:rsidRPr="00943385" w:rsidRDefault="008E1607" w:rsidP="00333F82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:rsidR="004C0D5E" w:rsidRPr="00943385" w:rsidRDefault="005F4581" w:rsidP="004C0D5E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sz w:val="22"/>
          <w:szCs w:val="22"/>
          <w:lang w:val="bs-Latn-BA"/>
        </w:rPr>
        <w:tab/>
      </w:r>
      <w:r w:rsidR="004C0D5E" w:rsidRPr="00943385">
        <w:rPr>
          <w:rFonts w:ascii="Arial" w:hAnsi="Arial" w:cs="Arial"/>
          <w:sz w:val="22"/>
          <w:szCs w:val="22"/>
          <w:lang w:val="bs-Latn-BA"/>
        </w:rPr>
        <w:t>Komisija je prilikom razmatranja Sporazuma uzela u obzir navedene povrede Zakona o VSTV-u BiH, te je imajući u vidu sve iznesene razloge, odlučila kao u izreci ove odluke.</w:t>
      </w:r>
    </w:p>
    <w:p w:rsidR="004B7DB1" w:rsidRPr="00943385" w:rsidRDefault="004B7DB1" w:rsidP="004B7DB1">
      <w:pPr>
        <w:pStyle w:val="Default"/>
        <w:jc w:val="both"/>
        <w:rPr>
          <w:rFonts w:ascii="Arial" w:hAnsi="Arial" w:cs="Arial"/>
          <w:sz w:val="22"/>
          <w:szCs w:val="22"/>
          <w:lang w:val="bs-Latn-BA"/>
        </w:rPr>
      </w:pPr>
    </w:p>
    <w:p w:rsidR="004B7DB1" w:rsidRPr="00943385" w:rsidRDefault="004B7DB1" w:rsidP="004B7DB1">
      <w:pPr>
        <w:pStyle w:val="Default"/>
        <w:jc w:val="both"/>
        <w:rPr>
          <w:rFonts w:ascii="Arial" w:hAnsi="Arial" w:cs="Arial"/>
          <w:sz w:val="22"/>
          <w:szCs w:val="22"/>
          <w:lang w:val="bs-Latn-BA"/>
        </w:rPr>
      </w:pPr>
    </w:p>
    <w:p w:rsidR="00122C2D" w:rsidRPr="00943385" w:rsidRDefault="00122C2D" w:rsidP="004B7DB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CF058D" w:rsidRPr="00943385" w:rsidRDefault="00555587" w:rsidP="00555587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b/>
          <w:sz w:val="22"/>
          <w:szCs w:val="22"/>
          <w:lang w:val="bs-Latn-BA"/>
        </w:rPr>
        <w:t>P</w:t>
      </w:r>
      <w:r w:rsidR="002131C4" w:rsidRPr="00943385">
        <w:rPr>
          <w:rFonts w:ascii="Arial" w:hAnsi="Arial" w:cs="Arial"/>
          <w:b/>
          <w:sz w:val="22"/>
          <w:szCs w:val="22"/>
          <w:lang w:val="bs-Latn-BA"/>
        </w:rPr>
        <w:t>OUKA:</w:t>
      </w:r>
      <w:r w:rsidR="002131C4" w:rsidRPr="00943385">
        <w:rPr>
          <w:rFonts w:ascii="Arial" w:hAnsi="Arial" w:cs="Arial"/>
          <w:sz w:val="22"/>
          <w:szCs w:val="22"/>
          <w:lang w:val="bs-Latn-BA"/>
        </w:rPr>
        <w:t xml:space="preserve"> Protiv ove odluke nije dozvoljena </w:t>
      </w:r>
      <w:r w:rsidR="0050781E" w:rsidRPr="00943385">
        <w:rPr>
          <w:rFonts w:ascii="Arial" w:hAnsi="Arial" w:cs="Arial"/>
          <w:sz w:val="22"/>
          <w:szCs w:val="22"/>
          <w:lang w:val="bs-Latn-BA"/>
        </w:rPr>
        <w:t>žalb</w:t>
      </w:r>
      <w:r w:rsidR="00A8482A" w:rsidRPr="00943385">
        <w:rPr>
          <w:rFonts w:ascii="Arial" w:hAnsi="Arial" w:cs="Arial"/>
          <w:sz w:val="22"/>
          <w:szCs w:val="22"/>
          <w:lang w:val="bs-Latn-BA"/>
        </w:rPr>
        <w:t>a</w:t>
      </w:r>
      <w:r w:rsidR="0050781E" w:rsidRPr="00943385">
        <w:rPr>
          <w:rFonts w:ascii="Arial" w:hAnsi="Arial" w:cs="Arial"/>
          <w:sz w:val="22"/>
          <w:szCs w:val="22"/>
          <w:lang w:val="bs-Latn-BA"/>
        </w:rPr>
        <w:t>.</w:t>
      </w:r>
    </w:p>
    <w:p w:rsidR="00CF058D" w:rsidRPr="00943385" w:rsidRDefault="00CF058D" w:rsidP="00CF058D">
      <w:pPr>
        <w:rPr>
          <w:rFonts w:ascii="Arial" w:hAnsi="Arial" w:cs="Arial"/>
          <w:sz w:val="22"/>
          <w:szCs w:val="22"/>
          <w:lang w:val="bs-Latn-BA"/>
        </w:rPr>
      </w:pPr>
    </w:p>
    <w:p w:rsidR="00CF058D" w:rsidRPr="00943385" w:rsidRDefault="004C0D5E" w:rsidP="00CF058D">
      <w:pPr>
        <w:rPr>
          <w:rFonts w:ascii="Arial" w:hAnsi="Arial" w:cs="Arial"/>
          <w:sz w:val="22"/>
          <w:szCs w:val="22"/>
          <w:lang w:val="bs-Latn-BA"/>
        </w:rPr>
      </w:pPr>
      <w:r w:rsidRPr="00943385">
        <w:rPr>
          <w:rFonts w:ascii="Arial" w:hAnsi="Arial" w:cs="Arial"/>
          <w:noProof/>
          <w:sz w:val="22"/>
          <w:szCs w:val="22"/>
          <w:lang w:val="bs-Latn-BA" w:eastAsia="bs-Latn-BA"/>
        </w:rPr>
        <mc:AlternateContent>
          <mc:Choice Requires="wps">
            <w:drawing>
              <wp:anchor distT="45720" distB="45720" distL="114300" distR="114300" simplePos="0" relativeHeight="251666944" behindDoc="0" locked="0" layoutInCell="1" allowOverlap="1" wp14:anchorId="1E3824B7" wp14:editId="6AE53108">
                <wp:simplePos x="0" y="0"/>
                <wp:positionH relativeFrom="margin">
                  <wp:align>right</wp:align>
                </wp:positionH>
                <wp:positionV relativeFrom="paragraph">
                  <wp:posOffset>15875</wp:posOffset>
                </wp:positionV>
                <wp:extent cx="3200400" cy="1400175"/>
                <wp:effectExtent l="0" t="0" r="0" b="952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40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482A" w:rsidRDefault="00A8482A" w:rsidP="00A8482A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</w:pPr>
                            <w:r w:rsidRPr="00402B92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>Predsjed</w:t>
                            </w:r>
                            <w:r w:rsidR="00943385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>avajući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 xml:space="preserve"> </w:t>
                            </w:r>
                            <w:r w:rsidRPr="00402B92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>Prvostepene</w:t>
                            </w:r>
                          </w:p>
                          <w:p w:rsidR="00A8482A" w:rsidRPr="00402B92" w:rsidRDefault="00A8482A" w:rsidP="00A8482A">
                            <w:pPr>
                              <w:ind w:right="17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</w:pPr>
                            <w:r w:rsidRPr="00402B92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>disciplinske komisije</w:t>
                            </w:r>
                          </w:p>
                          <w:p w:rsidR="00A8482A" w:rsidRDefault="004C0D5E" w:rsidP="00A8482A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bs-Latn-BA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bs-Latn-BA"/>
                              </w:rPr>
                              <w:t>SUDIJA</w:t>
                            </w:r>
                          </w:p>
                          <w:p w:rsidR="00A8482A" w:rsidRPr="001F4554" w:rsidRDefault="00A8482A" w:rsidP="00A8482A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bs-Latn-BA"/>
                              </w:rPr>
                            </w:pPr>
                          </w:p>
                          <w:p w:rsidR="00A8482A" w:rsidRDefault="00A8482A" w:rsidP="00A8482A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</w:pPr>
                            <w:r w:rsidRPr="001F4554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 xml:space="preserve">    MP</w:t>
                            </w:r>
                          </w:p>
                          <w:p w:rsidR="00A8482A" w:rsidRDefault="00A8482A" w:rsidP="00A8482A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</w:pPr>
                          </w:p>
                          <w:p w:rsidR="00CF058D" w:rsidRPr="00A8482A" w:rsidRDefault="00943385" w:rsidP="00CF058D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bs-Latn-BA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de-DE"/>
                              </w:rPr>
                              <w:t>Draženko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de-DE"/>
                              </w:rPr>
                              <w:t xml:space="preserve"> Lugonja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3824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0.8pt;margin-top:1.25pt;width:252pt;height:110.25pt;z-index:25166694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" stroked="f">
                <v:textbox>
                  <w:txbxContent>
                    <w:p w:rsidR="00A8482A" w:rsidRDefault="00A8482A" w:rsidP="00A8482A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</w:pPr>
                      <w:r w:rsidRPr="00402B92"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>Predsjed</w:t>
                      </w:r>
                      <w:r w:rsidR="00943385"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>avajući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 xml:space="preserve"> </w:t>
                      </w:r>
                      <w:r w:rsidRPr="00402B92"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>Prvostepene</w:t>
                      </w:r>
                    </w:p>
                    <w:p w:rsidR="00A8482A" w:rsidRPr="00402B92" w:rsidRDefault="00A8482A" w:rsidP="00A8482A">
                      <w:pPr>
                        <w:ind w:right="17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</w:pPr>
                      <w:r w:rsidRPr="00402B92"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>disciplinske komisije</w:t>
                      </w:r>
                    </w:p>
                    <w:p w:rsidR="00A8482A" w:rsidRDefault="004C0D5E" w:rsidP="00A8482A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bs-Latn-BA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  <w:lang w:val="bs-Latn-BA"/>
                        </w:rPr>
                        <w:t>SUDIJA</w:t>
                      </w:r>
                    </w:p>
                    <w:p w:rsidR="00A8482A" w:rsidRPr="001F4554" w:rsidRDefault="00A8482A" w:rsidP="00A8482A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bs-Latn-BA"/>
                        </w:rPr>
                      </w:pPr>
                    </w:p>
                    <w:p w:rsidR="00A8482A" w:rsidRDefault="00A8482A" w:rsidP="00A8482A">
                      <w:pPr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</w:pPr>
                      <w:r w:rsidRPr="001F4554"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 xml:space="preserve">    MP</w:t>
                      </w:r>
                    </w:p>
                    <w:p w:rsidR="00A8482A" w:rsidRDefault="00A8482A" w:rsidP="00A8482A">
                      <w:pPr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</w:pPr>
                    </w:p>
                    <w:p w:rsidR="00CF058D" w:rsidRPr="00A8482A" w:rsidRDefault="00943385" w:rsidP="00CF058D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bs-Latn-BA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  <w:lang w:val="de-DE"/>
                        </w:rPr>
                        <w:t>Draženko Lugonja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CF058D" w:rsidRPr="00943385" w:rsidRDefault="00CF058D" w:rsidP="00CF058D">
      <w:pPr>
        <w:rPr>
          <w:rFonts w:ascii="Arial" w:hAnsi="Arial" w:cs="Arial"/>
          <w:sz w:val="22"/>
          <w:szCs w:val="22"/>
          <w:lang w:val="bs-Latn-BA"/>
        </w:rPr>
      </w:pPr>
    </w:p>
    <w:p w:rsidR="007065FD" w:rsidRPr="00943385" w:rsidRDefault="007065FD" w:rsidP="004C0D5E">
      <w:pPr>
        <w:pStyle w:val="Default"/>
        <w:jc w:val="both"/>
        <w:rPr>
          <w:rFonts w:ascii="Arial" w:hAnsi="Arial" w:cs="Arial"/>
          <w:sz w:val="22"/>
          <w:szCs w:val="22"/>
          <w:lang w:val="bs-Latn-BA"/>
        </w:rPr>
      </w:pPr>
      <w:bookmarkStart w:id="0" w:name="_GoBack"/>
      <w:bookmarkEnd w:id="0"/>
    </w:p>
    <w:sectPr w:rsidR="007065FD" w:rsidRPr="00943385" w:rsidSect="006F62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737" w:right="1134" w:bottom="1134" w:left="1134" w:header="544" w:footer="4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5DB3" w:rsidRDefault="006C5DB3">
      <w:r>
        <w:separator/>
      </w:r>
    </w:p>
  </w:endnote>
  <w:endnote w:type="continuationSeparator" w:id="0">
    <w:p w:rsidR="006C5DB3" w:rsidRDefault="006C5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DB4" w:rsidRDefault="002E2DB4" w:rsidP="002E2DB4">
    <w:pPr>
      <w:ind w:right="-1"/>
      <w:jc w:val="center"/>
      <w:rPr>
        <w:sz w:val="20"/>
        <w:szCs w:val="20"/>
        <w:lang w:val="pl-PL"/>
      </w:rPr>
    </w:pPr>
    <w:r>
      <w:rPr>
        <w:sz w:val="20"/>
        <w:szCs w:val="20"/>
        <w:lang w:val="pl-PL"/>
      </w:rPr>
      <w:t>________________________________________________________</w:t>
    </w:r>
    <w:r>
      <w:rPr>
        <w:sz w:val="20"/>
        <w:szCs w:val="20"/>
        <w:lang w:val="pl-PL"/>
      </w:rPr>
      <w:br/>
    </w:r>
    <w:proofErr w:type="spellStart"/>
    <w:r>
      <w:rPr>
        <w:sz w:val="20"/>
        <w:szCs w:val="20"/>
        <w:lang w:val="pl-PL"/>
      </w:rPr>
      <w:t>Kraljice</w:t>
    </w:r>
    <w:proofErr w:type="spellEnd"/>
    <w:r>
      <w:rPr>
        <w:sz w:val="20"/>
        <w:szCs w:val="20"/>
        <w:lang w:val="pl-PL"/>
      </w:rPr>
      <w:t xml:space="preserve"> </w:t>
    </w:r>
    <w:proofErr w:type="spellStart"/>
    <w:r>
      <w:rPr>
        <w:sz w:val="20"/>
        <w:szCs w:val="20"/>
        <w:lang w:val="pl-PL"/>
      </w:rPr>
      <w:t>Jelene</w:t>
    </w:r>
    <w:proofErr w:type="spellEnd"/>
    <w:r>
      <w:rPr>
        <w:sz w:val="20"/>
        <w:szCs w:val="20"/>
        <w:lang w:val="pl-PL"/>
      </w:rPr>
      <w:t xml:space="preserve"> 88, 71000 Sarajevo, </w:t>
    </w:r>
    <w:proofErr w:type="spellStart"/>
    <w:r>
      <w:rPr>
        <w:sz w:val="20"/>
        <w:szCs w:val="20"/>
        <w:lang w:val="pl-PL"/>
      </w:rPr>
      <w:t>Bosna</w:t>
    </w:r>
    <w:proofErr w:type="spellEnd"/>
    <w:r>
      <w:rPr>
        <w:sz w:val="20"/>
        <w:szCs w:val="20"/>
        <w:lang w:val="pl-PL"/>
      </w:rPr>
      <w:t xml:space="preserve"> i </w:t>
    </w:r>
    <w:proofErr w:type="spellStart"/>
    <w:r>
      <w:rPr>
        <w:sz w:val="20"/>
        <w:szCs w:val="20"/>
        <w:lang w:val="pl-PL"/>
      </w:rPr>
      <w:t>Hercegovina</w:t>
    </w:r>
    <w:proofErr w:type="spellEnd"/>
  </w:p>
  <w:p w:rsidR="00A7401A" w:rsidRPr="002E2DB4" w:rsidRDefault="002E2DB4" w:rsidP="002E2DB4">
    <w:pPr>
      <w:pStyle w:val="Footer"/>
      <w:tabs>
        <w:tab w:val="left" w:pos="7560"/>
      </w:tabs>
      <w:ind w:right="-1"/>
      <w:jc w:val="center"/>
      <w:rPr>
        <w:sz w:val="20"/>
        <w:szCs w:val="20"/>
        <w:lang w:val="sv-SE"/>
      </w:rPr>
    </w:pPr>
    <w:r w:rsidRPr="00BD0554">
      <w:rPr>
        <w:sz w:val="20"/>
        <w:szCs w:val="20"/>
        <w:lang w:val="sv-SE"/>
      </w:rPr>
      <w:t xml:space="preserve">Telefon: +387 (0)33 707 500, </w:t>
    </w:r>
    <w:proofErr w:type="spellStart"/>
    <w:r w:rsidRPr="00BD0554">
      <w:rPr>
        <w:sz w:val="20"/>
        <w:szCs w:val="20"/>
        <w:lang w:val="sv-SE"/>
      </w:rPr>
      <w:t>Faks</w:t>
    </w:r>
    <w:proofErr w:type="spellEnd"/>
    <w:r w:rsidRPr="00BD0554">
      <w:rPr>
        <w:sz w:val="20"/>
        <w:szCs w:val="20"/>
        <w:lang w:val="sv-SE"/>
      </w:rPr>
      <w:t xml:space="preserve">: +387 (0)33 707 550 </w:t>
    </w:r>
    <w:hyperlink r:id="rId1" w:history="1">
      <w:r w:rsidRPr="000A5A5F">
        <w:rPr>
          <w:rStyle w:val="Hyperlink"/>
          <w:sz w:val="20"/>
          <w:szCs w:val="20"/>
        </w:rPr>
        <w:t>http://vstv.pravosudje.ba/</w:t>
      </w:r>
    </w:hyperlink>
    <w:r>
      <w:rPr>
        <w:sz w:val="20"/>
        <w:szCs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DB4" w:rsidRDefault="002E2DB4" w:rsidP="002E2DB4">
    <w:pPr>
      <w:ind w:right="-1"/>
      <w:jc w:val="center"/>
      <w:rPr>
        <w:sz w:val="20"/>
        <w:szCs w:val="20"/>
        <w:lang w:val="pl-PL"/>
      </w:rPr>
    </w:pPr>
    <w:r>
      <w:rPr>
        <w:sz w:val="20"/>
        <w:szCs w:val="20"/>
        <w:lang w:val="pl-PL"/>
      </w:rPr>
      <w:t>________________________________________________________</w:t>
    </w:r>
    <w:r>
      <w:rPr>
        <w:sz w:val="20"/>
        <w:szCs w:val="20"/>
        <w:lang w:val="pl-PL"/>
      </w:rPr>
      <w:br/>
    </w:r>
    <w:proofErr w:type="spellStart"/>
    <w:r>
      <w:rPr>
        <w:sz w:val="20"/>
        <w:szCs w:val="20"/>
        <w:lang w:val="pl-PL"/>
      </w:rPr>
      <w:t>Kraljice</w:t>
    </w:r>
    <w:proofErr w:type="spellEnd"/>
    <w:r>
      <w:rPr>
        <w:sz w:val="20"/>
        <w:szCs w:val="20"/>
        <w:lang w:val="pl-PL"/>
      </w:rPr>
      <w:t xml:space="preserve"> </w:t>
    </w:r>
    <w:proofErr w:type="spellStart"/>
    <w:r>
      <w:rPr>
        <w:sz w:val="20"/>
        <w:szCs w:val="20"/>
        <w:lang w:val="pl-PL"/>
      </w:rPr>
      <w:t>Jelene</w:t>
    </w:r>
    <w:proofErr w:type="spellEnd"/>
    <w:r>
      <w:rPr>
        <w:sz w:val="20"/>
        <w:szCs w:val="20"/>
        <w:lang w:val="pl-PL"/>
      </w:rPr>
      <w:t xml:space="preserve"> 88, 71000 Sarajevo, </w:t>
    </w:r>
    <w:proofErr w:type="spellStart"/>
    <w:r>
      <w:rPr>
        <w:sz w:val="20"/>
        <w:szCs w:val="20"/>
        <w:lang w:val="pl-PL"/>
      </w:rPr>
      <w:t>Bosna</w:t>
    </w:r>
    <w:proofErr w:type="spellEnd"/>
    <w:r>
      <w:rPr>
        <w:sz w:val="20"/>
        <w:szCs w:val="20"/>
        <w:lang w:val="pl-PL"/>
      </w:rPr>
      <w:t xml:space="preserve"> i </w:t>
    </w:r>
    <w:proofErr w:type="spellStart"/>
    <w:r>
      <w:rPr>
        <w:sz w:val="20"/>
        <w:szCs w:val="20"/>
        <w:lang w:val="pl-PL"/>
      </w:rPr>
      <w:t>Hercegovina</w:t>
    </w:r>
    <w:proofErr w:type="spellEnd"/>
  </w:p>
  <w:p w:rsidR="006E6E1F" w:rsidRPr="002E2DB4" w:rsidRDefault="002E2DB4" w:rsidP="002E2DB4">
    <w:pPr>
      <w:pStyle w:val="Footer"/>
      <w:tabs>
        <w:tab w:val="left" w:pos="7560"/>
      </w:tabs>
      <w:ind w:right="-1"/>
      <w:jc w:val="center"/>
      <w:rPr>
        <w:sz w:val="20"/>
        <w:szCs w:val="20"/>
        <w:lang w:val="sv-SE"/>
      </w:rPr>
    </w:pPr>
    <w:r w:rsidRPr="00BD0554">
      <w:rPr>
        <w:sz w:val="20"/>
        <w:szCs w:val="20"/>
        <w:lang w:val="sv-SE"/>
      </w:rPr>
      <w:t xml:space="preserve">Telefon: +387 (0)33 707 500, </w:t>
    </w:r>
    <w:proofErr w:type="spellStart"/>
    <w:r w:rsidRPr="00BD0554">
      <w:rPr>
        <w:sz w:val="20"/>
        <w:szCs w:val="20"/>
        <w:lang w:val="sv-SE"/>
      </w:rPr>
      <w:t>Faks</w:t>
    </w:r>
    <w:proofErr w:type="spellEnd"/>
    <w:r w:rsidRPr="00BD0554">
      <w:rPr>
        <w:sz w:val="20"/>
        <w:szCs w:val="20"/>
        <w:lang w:val="sv-SE"/>
      </w:rPr>
      <w:t xml:space="preserve">: +387 (0)33 707 550 </w:t>
    </w:r>
    <w:hyperlink r:id="rId1" w:history="1">
      <w:r w:rsidRPr="000A5A5F">
        <w:rPr>
          <w:rStyle w:val="Hyperlink"/>
          <w:sz w:val="20"/>
          <w:szCs w:val="20"/>
        </w:rPr>
        <w:t>http://vstv.pravosudje.ba/</w:t>
      </w:r>
    </w:hyperlink>
    <w:r>
      <w:rPr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0122" w:rsidRDefault="00020122" w:rsidP="00020122">
    <w:pPr>
      <w:ind w:right="-1"/>
      <w:jc w:val="center"/>
      <w:rPr>
        <w:sz w:val="20"/>
        <w:szCs w:val="20"/>
        <w:lang w:val="pl-PL"/>
      </w:rPr>
    </w:pPr>
    <w:r>
      <w:rPr>
        <w:sz w:val="20"/>
        <w:szCs w:val="20"/>
        <w:lang w:val="pl-PL"/>
      </w:rPr>
      <w:t>________________________________________________________</w:t>
    </w:r>
    <w:r>
      <w:rPr>
        <w:sz w:val="20"/>
        <w:szCs w:val="20"/>
        <w:lang w:val="pl-PL"/>
      </w:rPr>
      <w:br/>
    </w:r>
    <w:proofErr w:type="spellStart"/>
    <w:r>
      <w:rPr>
        <w:sz w:val="20"/>
        <w:szCs w:val="20"/>
        <w:lang w:val="pl-PL"/>
      </w:rPr>
      <w:t>Kraljice</w:t>
    </w:r>
    <w:proofErr w:type="spellEnd"/>
    <w:r>
      <w:rPr>
        <w:sz w:val="20"/>
        <w:szCs w:val="20"/>
        <w:lang w:val="pl-PL"/>
      </w:rPr>
      <w:t xml:space="preserve"> </w:t>
    </w:r>
    <w:proofErr w:type="spellStart"/>
    <w:r>
      <w:rPr>
        <w:sz w:val="20"/>
        <w:szCs w:val="20"/>
        <w:lang w:val="pl-PL"/>
      </w:rPr>
      <w:t>Jelene</w:t>
    </w:r>
    <w:proofErr w:type="spellEnd"/>
    <w:r>
      <w:rPr>
        <w:sz w:val="20"/>
        <w:szCs w:val="20"/>
        <w:lang w:val="pl-PL"/>
      </w:rPr>
      <w:t xml:space="preserve"> 88, 71000 Sarajevo, </w:t>
    </w:r>
    <w:proofErr w:type="spellStart"/>
    <w:r>
      <w:rPr>
        <w:sz w:val="20"/>
        <w:szCs w:val="20"/>
        <w:lang w:val="pl-PL"/>
      </w:rPr>
      <w:t>Bosna</w:t>
    </w:r>
    <w:proofErr w:type="spellEnd"/>
    <w:r>
      <w:rPr>
        <w:sz w:val="20"/>
        <w:szCs w:val="20"/>
        <w:lang w:val="pl-PL"/>
      </w:rPr>
      <w:t xml:space="preserve"> i </w:t>
    </w:r>
    <w:proofErr w:type="spellStart"/>
    <w:r>
      <w:rPr>
        <w:sz w:val="20"/>
        <w:szCs w:val="20"/>
        <w:lang w:val="pl-PL"/>
      </w:rPr>
      <w:t>Hercegovina</w:t>
    </w:r>
    <w:proofErr w:type="spellEnd"/>
  </w:p>
  <w:p w:rsidR="00582627" w:rsidRPr="00020122" w:rsidRDefault="00020122" w:rsidP="00020122">
    <w:pPr>
      <w:pStyle w:val="Footer"/>
      <w:tabs>
        <w:tab w:val="left" w:pos="7560"/>
      </w:tabs>
      <w:ind w:right="-1"/>
      <w:jc w:val="center"/>
      <w:rPr>
        <w:sz w:val="20"/>
        <w:szCs w:val="20"/>
        <w:lang w:val="sv-SE"/>
      </w:rPr>
    </w:pPr>
    <w:r w:rsidRPr="00BD0554">
      <w:rPr>
        <w:sz w:val="20"/>
        <w:szCs w:val="20"/>
        <w:lang w:val="sv-SE"/>
      </w:rPr>
      <w:t xml:space="preserve">Telefon: +387 (0)33 707 500, </w:t>
    </w:r>
    <w:proofErr w:type="spellStart"/>
    <w:r w:rsidRPr="00BD0554">
      <w:rPr>
        <w:sz w:val="20"/>
        <w:szCs w:val="20"/>
        <w:lang w:val="sv-SE"/>
      </w:rPr>
      <w:t>Faks</w:t>
    </w:r>
    <w:proofErr w:type="spellEnd"/>
    <w:r w:rsidRPr="00BD0554">
      <w:rPr>
        <w:sz w:val="20"/>
        <w:szCs w:val="20"/>
        <w:lang w:val="sv-SE"/>
      </w:rPr>
      <w:t xml:space="preserve">: +387 (0)33 707 550 </w:t>
    </w:r>
    <w:hyperlink r:id="rId1" w:history="1">
      <w:r w:rsidRPr="000A5A5F">
        <w:rPr>
          <w:rStyle w:val="Hyperlink"/>
          <w:sz w:val="20"/>
          <w:szCs w:val="20"/>
        </w:rPr>
        <w:t>http://vstv.pravosudje.ba/</w:t>
      </w:r>
    </w:hyperlink>
    <w:r>
      <w:rPr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5DB3" w:rsidRDefault="006C5DB3">
      <w:r>
        <w:separator/>
      </w:r>
    </w:p>
  </w:footnote>
  <w:footnote w:type="continuationSeparator" w:id="0">
    <w:p w:rsidR="006C5DB3" w:rsidRDefault="006C5D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401A" w:rsidRDefault="00A7401A">
    <w:pPr>
      <w:pStyle w:val="Header"/>
    </w:pPr>
  </w:p>
  <w:p w:rsidR="00BE0DA8" w:rsidRPr="002B3EFA" w:rsidRDefault="00BE0DA8" w:rsidP="00BE0DA8">
    <w:pPr>
      <w:pStyle w:val="PlainText"/>
      <w:rPr>
        <w:rFonts w:ascii="Courier New" w:hAnsi="Courier New" w:cs="Courier New"/>
      </w:rPr>
    </w:pPr>
    <w:bookmarkStart w:id="1" w:name="TITUSint1HeaderEvenPages"/>
  </w:p>
  <w:bookmarkEnd w:id="1"/>
  <w:p w:rsidR="00A7401A" w:rsidRDefault="00A7401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DA8" w:rsidRPr="00CC007C" w:rsidRDefault="00BE0DA8" w:rsidP="00BE0DA8">
    <w:pPr>
      <w:pStyle w:val="PlainText"/>
      <w:rPr>
        <w:rFonts w:ascii="Courier New" w:hAnsi="Courier New" w:cs="Courier New"/>
      </w:rPr>
    </w:pPr>
    <w:bookmarkStart w:id="2" w:name="TITUSint1HeaderPrimary"/>
  </w:p>
  <w:bookmarkEnd w:id="2"/>
  <w:p w:rsidR="00A7401A" w:rsidRDefault="00A7401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0122" w:rsidRDefault="003A75B1" w:rsidP="00020122">
    <w:pPr>
      <w:pStyle w:val="Header"/>
      <w:pBdr>
        <w:bottom w:val="single" w:sz="12" w:space="1" w:color="auto"/>
      </w:pBdr>
      <w:tabs>
        <w:tab w:val="clear" w:pos="4320"/>
        <w:tab w:val="clear" w:pos="8640"/>
      </w:tabs>
      <w:ind w:right="-17"/>
      <w:jc w:val="center"/>
    </w:pPr>
    <w:r>
      <w:rPr>
        <w:noProof/>
        <w:lang w:val="bs-Latn-BA" w:eastAsia="bs-Latn-BA"/>
      </w:rPr>
      <w:drawing>
        <wp:inline distT="0" distB="0" distL="0" distR="0">
          <wp:extent cx="4631690" cy="715645"/>
          <wp:effectExtent l="0" t="0" r="0" b="0"/>
          <wp:docPr id="8" name="Picture 8" descr="VSTV logo_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1690" cy="71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0122" w:rsidRPr="00020122" w:rsidRDefault="00020122" w:rsidP="00020122">
    <w:pPr>
      <w:pStyle w:val="Header"/>
      <w:pBdr>
        <w:bottom w:val="single" w:sz="12" w:space="1" w:color="auto"/>
      </w:pBdr>
      <w:tabs>
        <w:tab w:val="clear" w:pos="4320"/>
        <w:tab w:val="clear" w:pos="8640"/>
      </w:tabs>
      <w:ind w:right="-17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87C3E2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7D0AAF"/>
    <w:multiLevelType w:val="hybridMultilevel"/>
    <w:tmpl w:val="F6D84832"/>
    <w:lvl w:ilvl="0" w:tplc="0EE6EF0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97EC7"/>
    <w:multiLevelType w:val="hybridMultilevel"/>
    <w:tmpl w:val="09CC389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15714F"/>
    <w:multiLevelType w:val="hybridMultilevel"/>
    <w:tmpl w:val="5270EDC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6F1056"/>
    <w:multiLevelType w:val="hybridMultilevel"/>
    <w:tmpl w:val="8C0E9762"/>
    <w:lvl w:ilvl="0" w:tplc="C0D891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96F48CF"/>
    <w:multiLevelType w:val="hybridMultilevel"/>
    <w:tmpl w:val="5270EDC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181C17"/>
    <w:multiLevelType w:val="hybridMultilevel"/>
    <w:tmpl w:val="5270EDC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D8290A"/>
    <w:multiLevelType w:val="hybridMultilevel"/>
    <w:tmpl w:val="99109A58"/>
    <w:lvl w:ilvl="0" w:tplc="06B82764">
      <w:start w:val="3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587185"/>
    <w:multiLevelType w:val="hybridMultilevel"/>
    <w:tmpl w:val="0C44F8F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982023"/>
    <w:multiLevelType w:val="hybridMultilevel"/>
    <w:tmpl w:val="D5909DB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141A000F">
      <w:start w:val="1"/>
      <w:numFmt w:val="decimal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  <w:num w:numId="2">
    <w:abstractNumId w:val="8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</w:num>
  <w:num w:numId="7">
    <w:abstractNumId w:val="3"/>
  </w:num>
  <w:num w:numId="8">
    <w:abstractNumId w:val="5"/>
  </w:num>
  <w:num w:numId="9">
    <w:abstractNumId w:val="7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91F"/>
    <w:rsid w:val="000000E0"/>
    <w:rsid w:val="00000FB1"/>
    <w:rsid w:val="00003F0F"/>
    <w:rsid w:val="00005D6F"/>
    <w:rsid w:val="00012296"/>
    <w:rsid w:val="00013734"/>
    <w:rsid w:val="00013ED0"/>
    <w:rsid w:val="00016735"/>
    <w:rsid w:val="00017230"/>
    <w:rsid w:val="00020122"/>
    <w:rsid w:val="00030083"/>
    <w:rsid w:val="00030167"/>
    <w:rsid w:val="0003140D"/>
    <w:rsid w:val="00034B68"/>
    <w:rsid w:val="00036EA2"/>
    <w:rsid w:val="00040D60"/>
    <w:rsid w:val="00041292"/>
    <w:rsid w:val="000429FD"/>
    <w:rsid w:val="00051967"/>
    <w:rsid w:val="00055AC5"/>
    <w:rsid w:val="00063733"/>
    <w:rsid w:val="00072907"/>
    <w:rsid w:val="000A29FE"/>
    <w:rsid w:val="000B2158"/>
    <w:rsid w:val="000B7BED"/>
    <w:rsid w:val="000C0EA2"/>
    <w:rsid w:val="000C1E59"/>
    <w:rsid w:val="000C65D7"/>
    <w:rsid w:val="000D5286"/>
    <w:rsid w:val="000E73D7"/>
    <w:rsid w:val="000F2967"/>
    <w:rsid w:val="000F79C5"/>
    <w:rsid w:val="00102645"/>
    <w:rsid w:val="00104F2F"/>
    <w:rsid w:val="00107315"/>
    <w:rsid w:val="00115604"/>
    <w:rsid w:val="001163FE"/>
    <w:rsid w:val="0012145A"/>
    <w:rsid w:val="0012197E"/>
    <w:rsid w:val="00122285"/>
    <w:rsid w:val="00122C2D"/>
    <w:rsid w:val="00124B16"/>
    <w:rsid w:val="0013107A"/>
    <w:rsid w:val="00135065"/>
    <w:rsid w:val="00135A44"/>
    <w:rsid w:val="00151175"/>
    <w:rsid w:val="00152A87"/>
    <w:rsid w:val="00153B77"/>
    <w:rsid w:val="0016305C"/>
    <w:rsid w:val="00167DA3"/>
    <w:rsid w:val="001704F6"/>
    <w:rsid w:val="00176F7D"/>
    <w:rsid w:val="001A227B"/>
    <w:rsid w:val="001A5861"/>
    <w:rsid w:val="001A68EB"/>
    <w:rsid w:val="001D0FDC"/>
    <w:rsid w:val="001D1828"/>
    <w:rsid w:val="001F5ECD"/>
    <w:rsid w:val="002055D0"/>
    <w:rsid w:val="00207092"/>
    <w:rsid w:val="0021252E"/>
    <w:rsid w:val="002131C4"/>
    <w:rsid w:val="002179E2"/>
    <w:rsid w:val="00220B40"/>
    <w:rsid w:val="0022527A"/>
    <w:rsid w:val="002278BF"/>
    <w:rsid w:val="002537F5"/>
    <w:rsid w:val="00257B1B"/>
    <w:rsid w:val="002667AC"/>
    <w:rsid w:val="0026744F"/>
    <w:rsid w:val="00274D48"/>
    <w:rsid w:val="0027695E"/>
    <w:rsid w:val="00281596"/>
    <w:rsid w:val="00287738"/>
    <w:rsid w:val="00290399"/>
    <w:rsid w:val="00290A2C"/>
    <w:rsid w:val="00291962"/>
    <w:rsid w:val="002936B9"/>
    <w:rsid w:val="002975EF"/>
    <w:rsid w:val="002C22DD"/>
    <w:rsid w:val="002C3177"/>
    <w:rsid w:val="002D2122"/>
    <w:rsid w:val="002D3790"/>
    <w:rsid w:val="002E08B3"/>
    <w:rsid w:val="002E2DB4"/>
    <w:rsid w:val="002E2F38"/>
    <w:rsid w:val="002F6D0A"/>
    <w:rsid w:val="003027F8"/>
    <w:rsid w:val="00306BC8"/>
    <w:rsid w:val="00313D28"/>
    <w:rsid w:val="00313DA2"/>
    <w:rsid w:val="00333F82"/>
    <w:rsid w:val="00341E4E"/>
    <w:rsid w:val="003446DB"/>
    <w:rsid w:val="0034627D"/>
    <w:rsid w:val="003477BA"/>
    <w:rsid w:val="00354FF7"/>
    <w:rsid w:val="003564E2"/>
    <w:rsid w:val="00361032"/>
    <w:rsid w:val="003639E8"/>
    <w:rsid w:val="0037158E"/>
    <w:rsid w:val="00374837"/>
    <w:rsid w:val="00382E1B"/>
    <w:rsid w:val="003951BC"/>
    <w:rsid w:val="003972EB"/>
    <w:rsid w:val="003A2BED"/>
    <w:rsid w:val="003A75B1"/>
    <w:rsid w:val="003B371A"/>
    <w:rsid w:val="003B50A2"/>
    <w:rsid w:val="003B68BA"/>
    <w:rsid w:val="003B6F06"/>
    <w:rsid w:val="003C0393"/>
    <w:rsid w:val="003C1C87"/>
    <w:rsid w:val="003C2066"/>
    <w:rsid w:val="003D03D9"/>
    <w:rsid w:val="003D249F"/>
    <w:rsid w:val="003D2A75"/>
    <w:rsid w:val="003D6BED"/>
    <w:rsid w:val="003D76D5"/>
    <w:rsid w:val="003E09F7"/>
    <w:rsid w:val="003E1687"/>
    <w:rsid w:val="003E2F9A"/>
    <w:rsid w:val="003E7D5D"/>
    <w:rsid w:val="003F0F59"/>
    <w:rsid w:val="003F23E2"/>
    <w:rsid w:val="004268AA"/>
    <w:rsid w:val="004279D7"/>
    <w:rsid w:val="00427BF1"/>
    <w:rsid w:val="004339BF"/>
    <w:rsid w:val="004421DC"/>
    <w:rsid w:val="00461866"/>
    <w:rsid w:val="004635E2"/>
    <w:rsid w:val="00473600"/>
    <w:rsid w:val="004812D3"/>
    <w:rsid w:val="004814F5"/>
    <w:rsid w:val="00483E1E"/>
    <w:rsid w:val="0048597B"/>
    <w:rsid w:val="004A38F4"/>
    <w:rsid w:val="004B256F"/>
    <w:rsid w:val="004B7DB1"/>
    <w:rsid w:val="004C0D5E"/>
    <w:rsid w:val="004D0FF5"/>
    <w:rsid w:val="004D61EC"/>
    <w:rsid w:val="004E6799"/>
    <w:rsid w:val="004F01C5"/>
    <w:rsid w:val="004F4975"/>
    <w:rsid w:val="00505E70"/>
    <w:rsid w:val="00505ECD"/>
    <w:rsid w:val="0050781E"/>
    <w:rsid w:val="00514712"/>
    <w:rsid w:val="005201C1"/>
    <w:rsid w:val="0052443D"/>
    <w:rsid w:val="00526816"/>
    <w:rsid w:val="00531FE5"/>
    <w:rsid w:val="00542ED6"/>
    <w:rsid w:val="0055505C"/>
    <w:rsid w:val="00555587"/>
    <w:rsid w:val="0056105A"/>
    <w:rsid w:val="00571752"/>
    <w:rsid w:val="00575847"/>
    <w:rsid w:val="00577299"/>
    <w:rsid w:val="00580446"/>
    <w:rsid w:val="00582097"/>
    <w:rsid w:val="00582627"/>
    <w:rsid w:val="00586488"/>
    <w:rsid w:val="00592454"/>
    <w:rsid w:val="00594AD4"/>
    <w:rsid w:val="00595629"/>
    <w:rsid w:val="005A049C"/>
    <w:rsid w:val="005A5DBD"/>
    <w:rsid w:val="005A7A23"/>
    <w:rsid w:val="005B3AFA"/>
    <w:rsid w:val="005B6EE2"/>
    <w:rsid w:val="005C4068"/>
    <w:rsid w:val="005C52BB"/>
    <w:rsid w:val="005C55AA"/>
    <w:rsid w:val="005C592B"/>
    <w:rsid w:val="005D2C8E"/>
    <w:rsid w:val="005D3153"/>
    <w:rsid w:val="005E38AD"/>
    <w:rsid w:val="005E6FF7"/>
    <w:rsid w:val="005E7E14"/>
    <w:rsid w:val="005F33B4"/>
    <w:rsid w:val="005F4581"/>
    <w:rsid w:val="006070D9"/>
    <w:rsid w:val="006071C4"/>
    <w:rsid w:val="006126FA"/>
    <w:rsid w:val="0061374A"/>
    <w:rsid w:val="00616E9A"/>
    <w:rsid w:val="00622052"/>
    <w:rsid w:val="006225B4"/>
    <w:rsid w:val="0062541F"/>
    <w:rsid w:val="0062727B"/>
    <w:rsid w:val="00632D8E"/>
    <w:rsid w:val="00640B47"/>
    <w:rsid w:val="006418AC"/>
    <w:rsid w:val="00643DBD"/>
    <w:rsid w:val="00647DA5"/>
    <w:rsid w:val="00650ED6"/>
    <w:rsid w:val="00652DC9"/>
    <w:rsid w:val="00654CDD"/>
    <w:rsid w:val="0067525C"/>
    <w:rsid w:val="00675424"/>
    <w:rsid w:val="00685AC5"/>
    <w:rsid w:val="00687E58"/>
    <w:rsid w:val="006972E5"/>
    <w:rsid w:val="006A6C8E"/>
    <w:rsid w:val="006B063B"/>
    <w:rsid w:val="006B4752"/>
    <w:rsid w:val="006B7B82"/>
    <w:rsid w:val="006C11E1"/>
    <w:rsid w:val="006C5DB3"/>
    <w:rsid w:val="006D3E3A"/>
    <w:rsid w:val="006E5133"/>
    <w:rsid w:val="006E5ED0"/>
    <w:rsid w:val="006E6E1F"/>
    <w:rsid w:val="006F129F"/>
    <w:rsid w:val="006F6286"/>
    <w:rsid w:val="006F723B"/>
    <w:rsid w:val="006F7975"/>
    <w:rsid w:val="007046D1"/>
    <w:rsid w:val="007065FD"/>
    <w:rsid w:val="00706A56"/>
    <w:rsid w:val="00716EBD"/>
    <w:rsid w:val="007242BE"/>
    <w:rsid w:val="00734A0C"/>
    <w:rsid w:val="00734AEF"/>
    <w:rsid w:val="00746996"/>
    <w:rsid w:val="00753538"/>
    <w:rsid w:val="00757570"/>
    <w:rsid w:val="00760D6B"/>
    <w:rsid w:val="007630CE"/>
    <w:rsid w:val="00775AE9"/>
    <w:rsid w:val="0078404C"/>
    <w:rsid w:val="007937A4"/>
    <w:rsid w:val="007A11BD"/>
    <w:rsid w:val="007A6DCB"/>
    <w:rsid w:val="007B406C"/>
    <w:rsid w:val="007B6CA5"/>
    <w:rsid w:val="007C32DC"/>
    <w:rsid w:val="007C57F3"/>
    <w:rsid w:val="007D3484"/>
    <w:rsid w:val="007F110B"/>
    <w:rsid w:val="007F1DEC"/>
    <w:rsid w:val="007F6249"/>
    <w:rsid w:val="007F7CE9"/>
    <w:rsid w:val="00806A3F"/>
    <w:rsid w:val="00806BC5"/>
    <w:rsid w:val="008221EE"/>
    <w:rsid w:val="008229BC"/>
    <w:rsid w:val="00824B29"/>
    <w:rsid w:val="00826616"/>
    <w:rsid w:val="00831EE2"/>
    <w:rsid w:val="00832D37"/>
    <w:rsid w:val="008466BE"/>
    <w:rsid w:val="00850DD7"/>
    <w:rsid w:val="00851FD3"/>
    <w:rsid w:val="008709B0"/>
    <w:rsid w:val="008753AA"/>
    <w:rsid w:val="008776CB"/>
    <w:rsid w:val="00881074"/>
    <w:rsid w:val="00885196"/>
    <w:rsid w:val="00885377"/>
    <w:rsid w:val="0089433D"/>
    <w:rsid w:val="008A7703"/>
    <w:rsid w:val="008A7991"/>
    <w:rsid w:val="008A7AEA"/>
    <w:rsid w:val="008B2367"/>
    <w:rsid w:val="008B4F97"/>
    <w:rsid w:val="008C5769"/>
    <w:rsid w:val="008C775F"/>
    <w:rsid w:val="008D53AC"/>
    <w:rsid w:val="008E1607"/>
    <w:rsid w:val="008E4F78"/>
    <w:rsid w:val="00902B4F"/>
    <w:rsid w:val="009148C6"/>
    <w:rsid w:val="0091591C"/>
    <w:rsid w:val="00916AF4"/>
    <w:rsid w:val="00922545"/>
    <w:rsid w:val="00930469"/>
    <w:rsid w:val="00932D3A"/>
    <w:rsid w:val="0093589A"/>
    <w:rsid w:val="00935F59"/>
    <w:rsid w:val="00943385"/>
    <w:rsid w:val="009438BE"/>
    <w:rsid w:val="00947584"/>
    <w:rsid w:val="00952583"/>
    <w:rsid w:val="00952EFD"/>
    <w:rsid w:val="00957942"/>
    <w:rsid w:val="009672ED"/>
    <w:rsid w:val="0098182B"/>
    <w:rsid w:val="00990ACD"/>
    <w:rsid w:val="00994039"/>
    <w:rsid w:val="009A0AA2"/>
    <w:rsid w:val="009C02FA"/>
    <w:rsid w:val="009C14CD"/>
    <w:rsid w:val="009C60CD"/>
    <w:rsid w:val="009D40EA"/>
    <w:rsid w:val="009E2213"/>
    <w:rsid w:val="009E69E8"/>
    <w:rsid w:val="009F7047"/>
    <w:rsid w:val="00A00116"/>
    <w:rsid w:val="00A03F37"/>
    <w:rsid w:val="00A15594"/>
    <w:rsid w:val="00A200D1"/>
    <w:rsid w:val="00A21791"/>
    <w:rsid w:val="00A31F0E"/>
    <w:rsid w:val="00A34226"/>
    <w:rsid w:val="00A34D59"/>
    <w:rsid w:val="00A43C80"/>
    <w:rsid w:val="00A441E4"/>
    <w:rsid w:val="00A5120B"/>
    <w:rsid w:val="00A5243C"/>
    <w:rsid w:val="00A52975"/>
    <w:rsid w:val="00A53A06"/>
    <w:rsid w:val="00A55862"/>
    <w:rsid w:val="00A62BF7"/>
    <w:rsid w:val="00A65902"/>
    <w:rsid w:val="00A71213"/>
    <w:rsid w:val="00A7401A"/>
    <w:rsid w:val="00A7740B"/>
    <w:rsid w:val="00A8482A"/>
    <w:rsid w:val="00A84EA5"/>
    <w:rsid w:val="00A876F6"/>
    <w:rsid w:val="00A917A2"/>
    <w:rsid w:val="00A94085"/>
    <w:rsid w:val="00A94B29"/>
    <w:rsid w:val="00A955D1"/>
    <w:rsid w:val="00A97CC9"/>
    <w:rsid w:val="00AA21A1"/>
    <w:rsid w:val="00AA7FD3"/>
    <w:rsid w:val="00AB5A1F"/>
    <w:rsid w:val="00AC2283"/>
    <w:rsid w:val="00AC29B0"/>
    <w:rsid w:val="00AC45F3"/>
    <w:rsid w:val="00AC6696"/>
    <w:rsid w:val="00AE0F4D"/>
    <w:rsid w:val="00AE3D1A"/>
    <w:rsid w:val="00B132AF"/>
    <w:rsid w:val="00B135E0"/>
    <w:rsid w:val="00B25C6F"/>
    <w:rsid w:val="00B32AAD"/>
    <w:rsid w:val="00B35CFC"/>
    <w:rsid w:val="00B376B8"/>
    <w:rsid w:val="00B4074A"/>
    <w:rsid w:val="00B41EFD"/>
    <w:rsid w:val="00B55BF6"/>
    <w:rsid w:val="00B57921"/>
    <w:rsid w:val="00B62263"/>
    <w:rsid w:val="00B64576"/>
    <w:rsid w:val="00B73A15"/>
    <w:rsid w:val="00B82106"/>
    <w:rsid w:val="00B8429D"/>
    <w:rsid w:val="00B86794"/>
    <w:rsid w:val="00B91838"/>
    <w:rsid w:val="00B94007"/>
    <w:rsid w:val="00B94A42"/>
    <w:rsid w:val="00B9791F"/>
    <w:rsid w:val="00BA30A3"/>
    <w:rsid w:val="00BA42DE"/>
    <w:rsid w:val="00BA5034"/>
    <w:rsid w:val="00BA63D3"/>
    <w:rsid w:val="00BB12F8"/>
    <w:rsid w:val="00BB32A1"/>
    <w:rsid w:val="00BB335D"/>
    <w:rsid w:val="00BC2165"/>
    <w:rsid w:val="00BC24B4"/>
    <w:rsid w:val="00BC4214"/>
    <w:rsid w:val="00BC7BE9"/>
    <w:rsid w:val="00BD081F"/>
    <w:rsid w:val="00BD7BEC"/>
    <w:rsid w:val="00BE0CA2"/>
    <w:rsid w:val="00BE0DA8"/>
    <w:rsid w:val="00BE204A"/>
    <w:rsid w:val="00BF0EE6"/>
    <w:rsid w:val="00BF1EBB"/>
    <w:rsid w:val="00C12EBF"/>
    <w:rsid w:val="00C15869"/>
    <w:rsid w:val="00C2389F"/>
    <w:rsid w:val="00C24BDC"/>
    <w:rsid w:val="00C260AE"/>
    <w:rsid w:val="00C3106F"/>
    <w:rsid w:val="00C379D0"/>
    <w:rsid w:val="00C416E7"/>
    <w:rsid w:val="00C50FC6"/>
    <w:rsid w:val="00C70E5F"/>
    <w:rsid w:val="00C9369B"/>
    <w:rsid w:val="00C939A5"/>
    <w:rsid w:val="00C96157"/>
    <w:rsid w:val="00C97674"/>
    <w:rsid w:val="00C97997"/>
    <w:rsid w:val="00CA20E3"/>
    <w:rsid w:val="00CA2404"/>
    <w:rsid w:val="00CA533E"/>
    <w:rsid w:val="00CB0366"/>
    <w:rsid w:val="00CB3C20"/>
    <w:rsid w:val="00CB7708"/>
    <w:rsid w:val="00CC17C1"/>
    <w:rsid w:val="00CC196E"/>
    <w:rsid w:val="00CC2470"/>
    <w:rsid w:val="00CC30E9"/>
    <w:rsid w:val="00CC32CB"/>
    <w:rsid w:val="00CC3D75"/>
    <w:rsid w:val="00CD4B57"/>
    <w:rsid w:val="00CD5D33"/>
    <w:rsid w:val="00CE11EE"/>
    <w:rsid w:val="00CF058D"/>
    <w:rsid w:val="00CF7265"/>
    <w:rsid w:val="00D25D25"/>
    <w:rsid w:val="00D368C3"/>
    <w:rsid w:val="00D421B6"/>
    <w:rsid w:val="00D445CF"/>
    <w:rsid w:val="00D46C0F"/>
    <w:rsid w:val="00D60980"/>
    <w:rsid w:val="00D66A9D"/>
    <w:rsid w:val="00D7564B"/>
    <w:rsid w:val="00D83943"/>
    <w:rsid w:val="00D85520"/>
    <w:rsid w:val="00D85BE6"/>
    <w:rsid w:val="00D86E6B"/>
    <w:rsid w:val="00D8797F"/>
    <w:rsid w:val="00DA65E1"/>
    <w:rsid w:val="00DB0B42"/>
    <w:rsid w:val="00DB2668"/>
    <w:rsid w:val="00DC0F14"/>
    <w:rsid w:val="00DC586B"/>
    <w:rsid w:val="00DD10E3"/>
    <w:rsid w:val="00DD3DCC"/>
    <w:rsid w:val="00DE66CB"/>
    <w:rsid w:val="00DF7D8C"/>
    <w:rsid w:val="00E048D9"/>
    <w:rsid w:val="00E15AA4"/>
    <w:rsid w:val="00E24549"/>
    <w:rsid w:val="00E331F0"/>
    <w:rsid w:val="00E33A5F"/>
    <w:rsid w:val="00E369EA"/>
    <w:rsid w:val="00E44F85"/>
    <w:rsid w:val="00E45EA7"/>
    <w:rsid w:val="00E625CE"/>
    <w:rsid w:val="00E66A7C"/>
    <w:rsid w:val="00E73C25"/>
    <w:rsid w:val="00E90F0E"/>
    <w:rsid w:val="00E957EB"/>
    <w:rsid w:val="00EB7F94"/>
    <w:rsid w:val="00EC1112"/>
    <w:rsid w:val="00EC38F1"/>
    <w:rsid w:val="00EC501D"/>
    <w:rsid w:val="00ED1A86"/>
    <w:rsid w:val="00ED45B7"/>
    <w:rsid w:val="00ED48FC"/>
    <w:rsid w:val="00EE234F"/>
    <w:rsid w:val="00EE6357"/>
    <w:rsid w:val="00EE6E03"/>
    <w:rsid w:val="00EF1CD6"/>
    <w:rsid w:val="00EF4FC4"/>
    <w:rsid w:val="00F0700E"/>
    <w:rsid w:val="00F12258"/>
    <w:rsid w:val="00F15CAF"/>
    <w:rsid w:val="00F3031E"/>
    <w:rsid w:val="00F42130"/>
    <w:rsid w:val="00F45825"/>
    <w:rsid w:val="00F52EEE"/>
    <w:rsid w:val="00F53F9D"/>
    <w:rsid w:val="00F665E5"/>
    <w:rsid w:val="00F70435"/>
    <w:rsid w:val="00F77CCF"/>
    <w:rsid w:val="00F803F1"/>
    <w:rsid w:val="00F81951"/>
    <w:rsid w:val="00F819AB"/>
    <w:rsid w:val="00F91323"/>
    <w:rsid w:val="00F93226"/>
    <w:rsid w:val="00F9749F"/>
    <w:rsid w:val="00FC0FD4"/>
    <w:rsid w:val="00FC342C"/>
    <w:rsid w:val="00FD4CB8"/>
    <w:rsid w:val="00FE05CE"/>
    <w:rsid w:val="00FE3338"/>
    <w:rsid w:val="00FE393E"/>
    <w:rsid w:val="00FF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4DFBF188"/>
  <w15:chartTrackingRefBased/>
  <w15:docId w15:val="{C870E996-C899-4A04-B194-C3C62B19C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1866"/>
    <w:rPr>
      <w:sz w:val="24"/>
      <w:szCs w:val="24"/>
    </w:rPr>
  </w:style>
  <w:style w:type="paragraph" w:styleId="Heading1">
    <w:name w:val="heading 1"/>
    <w:basedOn w:val="Normal"/>
    <w:next w:val="Normal"/>
    <w:qFormat/>
    <w:rsid w:val="000C0EA2"/>
    <w:pPr>
      <w:keepNext/>
      <w:ind w:left="360" w:right="703"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 Char1 Char, Char1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rsid w:val="002055D0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2055D0"/>
    <w:rPr>
      <w:color w:val="0000FF"/>
      <w:u w:val="single"/>
    </w:rPr>
  </w:style>
  <w:style w:type="paragraph" w:styleId="BlockText">
    <w:name w:val="Block Text"/>
    <w:basedOn w:val="Normal"/>
    <w:rsid w:val="000C0EA2"/>
    <w:pPr>
      <w:ind w:left="360" w:right="703"/>
    </w:pPr>
    <w:rPr>
      <w:rFonts w:ascii="Comic Sans MS" w:hAnsi="Comic Sans MS"/>
      <w:lang w:val="hr-HR"/>
    </w:rPr>
  </w:style>
  <w:style w:type="paragraph" w:styleId="BodyText">
    <w:name w:val="Body Text"/>
    <w:basedOn w:val="Normal"/>
    <w:rsid w:val="000C0EA2"/>
    <w:pPr>
      <w:jc w:val="both"/>
    </w:pPr>
  </w:style>
  <w:style w:type="paragraph" w:styleId="NormalWeb">
    <w:name w:val="Normal (Web)"/>
    <w:basedOn w:val="Normal"/>
    <w:unhideWhenUsed/>
    <w:rsid w:val="00A7401A"/>
    <w:pPr>
      <w:spacing w:before="100" w:beforeAutospacing="1" w:after="100" w:afterAutospacing="1"/>
    </w:pPr>
    <w:rPr>
      <w:lang w:val="bs-Latn-BA" w:eastAsia="bs-Latn-BA"/>
    </w:rPr>
  </w:style>
  <w:style w:type="paragraph" w:styleId="PlainText">
    <w:name w:val="Plain Text"/>
    <w:basedOn w:val="Normal"/>
    <w:link w:val="PlainTextChar"/>
    <w:uiPriority w:val="99"/>
    <w:unhideWhenUsed/>
    <w:rsid w:val="00FC0FD4"/>
    <w:rPr>
      <w:rFonts w:ascii="Consolas" w:eastAsia="Calibri" w:hAnsi="Consolas"/>
      <w:sz w:val="21"/>
      <w:szCs w:val="21"/>
      <w:lang w:val="bs-Latn-BA"/>
    </w:rPr>
  </w:style>
  <w:style w:type="character" w:customStyle="1" w:styleId="PlainTextChar">
    <w:name w:val="Plain Text Char"/>
    <w:link w:val="PlainText"/>
    <w:uiPriority w:val="99"/>
    <w:rsid w:val="00FC0FD4"/>
    <w:rPr>
      <w:rFonts w:ascii="Consolas" w:eastAsia="Calibri" w:hAnsi="Consolas"/>
      <w:sz w:val="21"/>
      <w:szCs w:val="21"/>
      <w:lang w:eastAsia="en-US"/>
    </w:rPr>
  </w:style>
  <w:style w:type="paragraph" w:styleId="BalloonText">
    <w:name w:val="Balloon Text"/>
    <w:basedOn w:val="Normal"/>
    <w:link w:val="BalloonTextChar"/>
    <w:rsid w:val="00D855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D85520"/>
    <w:rPr>
      <w:rFonts w:ascii="Segoe UI" w:hAnsi="Segoe UI" w:cs="Segoe UI"/>
      <w:sz w:val="18"/>
      <w:szCs w:val="18"/>
    </w:rPr>
  </w:style>
  <w:style w:type="character" w:customStyle="1" w:styleId="HeaderChar">
    <w:name w:val="Header Char"/>
    <w:aliases w:val=" Char1 Char Char, Char1 Char1"/>
    <w:link w:val="Header"/>
    <w:rsid w:val="003A75B1"/>
    <w:rPr>
      <w:sz w:val="24"/>
      <w:szCs w:val="24"/>
    </w:rPr>
  </w:style>
  <w:style w:type="paragraph" w:styleId="ListBullet">
    <w:name w:val="List Bullet"/>
    <w:basedOn w:val="Normal"/>
    <w:rsid w:val="003A75B1"/>
    <w:pPr>
      <w:numPr>
        <w:numId w:val="1"/>
      </w:numPr>
    </w:pPr>
  </w:style>
  <w:style w:type="paragraph" w:customStyle="1" w:styleId="Default">
    <w:name w:val="Default"/>
    <w:rsid w:val="003A75B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Strong">
    <w:name w:val="Strong"/>
    <w:qFormat/>
    <w:rsid w:val="003A75B1"/>
    <w:rPr>
      <w:b/>
    </w:rPr>
  </w:style>
  <w:style w:type="character" w:customStyle="1" w:styleId="FooterChar">
    <w:name w:val="Footer Char"/>
    <w:link w:val="Footer"/>
    <w:rsid w:val="003A75B1"/>
    <w:rPr>
      <w:sz w:val="24"/>
      <w:szCs w:val="24"/>
    </w:rPr>
  </w:style>
  <w:style w:type="paragraph" w:customStyle="1" w:styleId="Char0">
    <w:name w:val="Char"/>
    <w:basedOn w:val="Normal"/>
    <w:rsid w:val="007065FD"/>
    <w:pPr>
      <w:spacing w:after="160" w:line="240" w:lineRule="exact"/>
    </w:pPr>
    <w:rPr>
      <w:rFonts w:ascii="Tahoma" w:hAnsi="Tahoma"/>
      <w:sz w:val="20"/>
      <w:szCs w:val="20"/>
    </w:rPr>
  </w:style>
  <w:style w:type="paragraph" w:styleId="ListParagraph">
    <w:name w:val="List Paragraph"/>
    <w:basedOn w:val="Normal"/>
    <w:link w:val="ListParagraphChar"/>
    <w:uiPriority w:val="99"/>
    <w:qFormat/>
    <w:rsid w:val="004268AA"/>
    <w:pPr>
      <w:ind w:left="720"/>
      <w:contextualSpacing/>
    </w:pPr>
  </w:style>
  <w:style w:type="paragraph" w:customStyle="1" w:styleId="Char1">
    <w:name w:val="Char"/>
    <w:basedOn w:val="Normal"/>
    <w:semiHidden/>
    <w:rsid w:val="00A62BF7"/>
    <w:pPr>
      <w:spacing w:after="160" w:line="240" w:lineRule="exact"/>
    </w:pPr>
    <w:rPr>
      <w:rFonts w:ascii="Tahoma" w:hAnsi="Tahoma"/>
      <w:sz w:val="20"/>
      <w:szCs w:val="20"/>
    </w:rPr>
  </w:style>
  <w:style w:type="character" w:styleId="FootnoteReference">
    <w:name w:val="footnote reference"/>
    <w:rsid w:val="00706A56"/>
    <w:rPr>
      <w:vertAlign w:val="superscript"/>
    </w:rPr>
  </w:style>
  <w:style w:type="paragraph" w:styleId="FootnoteText">
    <w:name w:val="footnote text"/>
    <w:basedOn w:val="Normal"/>
    <w:link w:val="FootnoteTextChar"/>
    <w:rsid w:val="00706A5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706A56"/>
  </w:style>
  <w:style w:type="character" w:customStyle="1" w:styleId="ListParagraphChar">
    <w:name w:val="List Paragraph Char"/>
    <w:link w:val="ListParagraph"/>
    <w:uiPriority w:val="99"/>
    <w:locked/>
    <w:rsid w:val="004D61EC"/>
    <w:rPr>
      <w:sz w:val="24"/>
      <w:szCs w:val="24"/>
    </w:rPr>
  </w:style>
  <w:style w:type="paragraph" w:customStyle="1" w:styleId="Char2">
    <w:name w:val="Char"/>
    <w:basedOn w:val="Normal"/>
    <w:semiHidden/>
    <w:rsid w:val="007C57F3"/>
    <w:pPr>
      <w:spacing w:after="160" w:line="240" w:lineRule="exact"/>
    </w:pPr>
    <w:rPr>
      <w:rFonts w:ascii="Tahoma" w:hAnsi="Tahoma"/>
      <w:sz w:val="20"/>
      <w:szCs w:val="20"/>
    </w:rPr>
  </w:style>
  <w:style w:type="paragraph" w:customStyle="1" w:styleId="Char3">
    <w:name w:val="Char"/>
    <w:basedOn w:val="Normal"/>
    <w:semiHidden/>
    <w:rsid w:val="00017230"/>
    <w:pPr>
      <w:spacing w:after="160" w:line="240" w:lineRule="exact"/>
    </w:pPr>
    <w:rPr>
      <w:rFonts w:ascii="Tahoma" w:hAnsi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HJPC%20secretariat\Templates\VSTV%20memorandum%20BOS%20nov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34E677-2D72-481F-B65F-76E448A04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VSTV memorandum BOS novi.dot</Template>
  <TotalTime>12</TotalTime>
  <Pages>4</Pages>
  <Words>1905</Words>
  <Characters>10367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xx, 2005</vt:lpstr>
    </vt:vector>
  </TitlesOfParts>
  <Company>OHR</Company>
  <LinksUpToDate>false</LinksUpToDate>
  <CharactersWithSpaces>12248</CharactersWithSpaces>
  <SharedDoc>false</SharedDoc>
  <HLinks>
    <vt:vector size="18" baseType="variant">
      <vt:variant>
        <vt:i4>3932194</vt:i4>
      </vt:variant>
      <vt:variant>
        <vt:i4>6</vt:i4>
      </vt:variant>
      <vt:variant>
        <vt:i4>0</vt:i4>
      </vt:variant>
      <vt:variant>
        <vt:i4>5</vt:i4>
      </vt:variant>
      <vt:variant>
        <vt:lpwstr>http://vstv.pravosudje.ba/</vt:lpwstr>
      </vt:variant>
      <vt:variant>
        <vt:lpwstr/>
      </vt:variant>
      <vt:variant>
        <vt:i4>8126523</vt:i4>
      </vt:variant>
      <vt:variant>
        <vt:i4>3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  <vt:variant>
        <vt:i4>8126523</vt:i4>
      </vt:variant>
      <vt:variant>
        <vt:i4>0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xx, 2005</dc:title>
  <dc:subject/>
  <dc:creator>Azir Mrdjanovic</dc:creator>
  <cp:keywords/>
  <cp:lastModifiedBy>Nedim Djuliman</cp:lastModifiedBy>
  <cp:revision>3</cp:revision>
  <cp:lastPrinted>2022-03-30T07:26:00Z</cp:lastPrinted>
  <dcterms:created xsi:type="dcterms:W3CDTF">2023-02-06T08:22:00Z</dcterms:created>
  <dcterms:modified xsi:type="dcterms:W3CDTF">2023-02-06T08:33:00Z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e2ec7fde-3df7-46dd-ac05-0128fefb95d1</vt:lpwstr>
  </property>
  <property fmtid="{D5CDD505-2E9C-101B-9397-08002B2CF9AE}" pid="3" name="Internal">
    <vt:lpwstr>TITUS_3</vt:lpwstr>
  </property>
</Properties>
</file>